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E6C69" w14:textId="337AA0E1" w:rsidR="006B3869" w:rsidRDefault="002318F4" w:rsidP="006B3869">
      <w:pPr>
        <w:pStyle w:val="Nzev"/>
        <w:rPr>
          <w:lang w:val="sk-SK"/>
        </w:rPr>
      </w:pPr>
      <w:r>
        <w:rPr>
          <w:lang w:val="sk-SK"/>
        </w:rPr>
        <w:t>D</w:t>
      </w:r>
      <w:r w:rsidR="00E808E5">
        <w:rPr>
          <w:lang w:val="sk-SK"/>
        </w:rPr>
        <w:t>igitální hrdinové</w:t>
      </w:r>
    </w:p>
    <w:p w14:paraId="57E1CA7D" w14:textId="23DD1E70" w:rsidR="006D26BD" w:rsidRDefault="00E808E5" w:rsidP="006D26BD">
      <w:pPr>
        <w:pStyle w:val="Podnadpis"/>
        <w:spacing w:after="0"/>
        <w:rPr>
          <w:lang w:val="sk-SK"/>
        </w:rPr>
      </w:pPr>
      <w:r>
        <w:rPr>
          <w:lang w:val="sk-SK"/>
        </w:rPr>
        <w:t>Základní škola a </w:t>
      </w:r>
      <w:proofErr w:type="spellStart"/>
      <w:r>
        <w:rPr>
          <w:lang w:val="sk-SK"/>
        </w:rPr>
        <w:t>Mateřská</w:t>
      </w:r>
      <w:proofErr w:type="spellEnd"/>
      <w:r>
        <w:rPr>
          <w:lang w:val="sk-SK"/>
        </w:rPr>
        <w:t xml:space="preserve"> škola</w:t>
      </w:r>
      <w:r w:rsidR="008A7F29">
        <w:rPr>
          <w:lang w:val="sk-SK"/>
        </w:rPr>
        <w:t>,</w:t>
      </w:r>
      <w:r>
        <w:rPr>
          <w:lang w:val="sk-SK"/>
        </w:rPr>
        <w:t xml:space="preserve"> Višňové, okres Znojmo, </w:t>
      </w:r>
    </w:p>
    <w:p w14:paraId="0C220F28" w14:textId="77777777" w:rsidR="006B3869" w:rsidRDefault="00E808E5" w:rsidP="006D26BD">
      <w:pPr>
        <w:pStyle w:val="Podnadpis"/>
        <w:spacing w:after="0"/>
        <w:rPr>
          <w:lang w:val="sk-SK"/>
        </w:rPr>
      </w:pPr>
      <w:proofErr w:type="spellStart"/>
      <w:r>
        <w:rPr>
          <w:lang w:val="sk-SK"/>
        </w:rPr>
        <w:t>příspěvková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organizace</w:t>
      </w:r>
      <w:proofErr w:type="spellEnd"/>
    </w:p>
    <w:p w14:paraId="11AC1AAC" w14:textId="77777777" w:rsidR="002911E5" w:rsidRDefault="00E808E5" w:rsidP="002911E5">
      <w:pPr>
        <w:pStyle w:val="Podnadpis"/>
        <w:rPr>
          <w:lang w:val="sk-SK"/>
        </w:rPr>
      </w:pPr>
      <w:r>
        <w:rPr>
          <w:lang w:val="sk-SK"/>
        </w:rPr>
        <w:t>Višňové 228, 671 38 Višňové</w:t>
      </w:r>
    </w:p>
    <w:p w14:paraId="1287E140" w14:textId="77777777" w:rsidR="002911E5" w:rsidRPr="002911E5" w:rsidRDefault="002911E5" w:rsidP="002911E5">
      <w:pPr>
        <w:jc w:val="center"/>
        <w:rPr>
          <w:lang w:val="sk-SK"/>
        </w:rPr>
      </w:pPr>
      <w:proofErr w:type="spellStart"/>
      <w:r>
        <w:rPr>
          <w:lang w:val="sk-SK"/>
        </w:rPr>
        <w:t>Jiří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Beran</w:t>
      </w:r>
      <w:proofErr w:type="spellEnd"/>
      <w:r>
        <w:rPr>
          <w:lang w:val="sk-SK"/>
        </w:rPr>
        <w:t xml:space="preserve">, </w:t>
      </w:r>
      <w:proofErr w:type="spellStart"/>
      <w:r>
        <w:rPr>
          <w:lang w:val="sk-SK"/>
        </w:rPr>
        <w:t>Ilona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Hůrková</w:t>
      </w:r>
      <w:proofErr w:type="spellEnd"/>
    </w:p>
    <w:p w14:paraId="01D90089" w14:textId="77777777" w:rsidR="006D26BD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C8845D2" wp14:editId="52EB59C3">
            <wp:simplePos x="0" y="0"/>
            <wp:positionH relativeFrom="column">
              <wp:posOffset>4967605</wp:posOffset>
            </wp:positionH>
            <wp:positionV relativeFrom="paragraph">
              <wp:posOffset>1091565</wp:posOffset>
            </wp:positionV>
            <wp:extent cx="508000" cy="381000"/>
            <wp:effectExtent l="19050" t="0" r="6350" b="0"/>
            <wp:wrapNone/>
            <wp:docPr id="7" name="obrázek 6" descr="C:\Users\jiri.beran\Downloads\IMG_20220505_14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ri.beran\Downloads\IMG_20220505_141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sk-SK"/>
        </w:rPr>
        <w:t xml:space="preserve">     </w:t>
      </w:r>
      <w:r w:rsidRPr="009202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CF648A7" w14:textId="77777777" w:rsidR="00920241" w:rsidRDefault="005C445F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  <w:drawing>
          <wp:anchor distT="0" distB="0" distL="114300" distR="114300" simplePos="0" relativeHeight="251660288" behindDoc="0" locked="0" layoutInCell="1" allowOverlap="1" wp14:anchorId="29DF6AD4" wp14:editId="7B120A73">
            <wp:simplePos x="0" y="0"/>
            <wp:positionH relativeFrom="column">
              <wp:posOffset>3405505</wp:posOffset>
            </wp:positionH>
            <wp:positionV relativeFrom="paragraph">
              <wp:posOffset>0</wp:posOffset>
            </wp:positionV>
            <wp:extent cx="2257425" cy="1664335"/>
            <wp:effectExtent l="19050" t="0" r="9525" b="0"/>
            <wp:wrapNone/>
            <wp:docPr id="11" name="obrázek 9" descr="C:\Users\jiri.beran\Downloads\DSCN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ri.beran\Downloads\DSCN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24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  <w:drawing>
          <wp:anchor distT="0" distB="0" distL="114300" distR="114300" simplePos="0" relativeHeight="251659264" behindDoc="0" locked="0" layoutInCell="1" allowOverlap="1" wp14:anchorId="7E27C9E5" wp14:editId="57795A97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3324225" cy="2495550"/>
            <wp:effectExtent l="19050" t="0" r="9525" b="0"/>
            <wp:wrapNone/>
            <wp:docPr id="12" name="obrázek 1" descr="C:\Users\jiri.beran\Downloads\20211202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i.beran\Downloads\20211202_103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4E3A6A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723B5C5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001286C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78999E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AA08D5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21A353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B83A017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A14C6D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FDC2AB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B22087E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3AC92AE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83ECEE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2570DB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56747EC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63ECB59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  <w:drawing>
          <wp:anchor distT="0" distB="0" distL="114300" distR="114300" simplePos="0" relativeHeight="251664384" behindDoc="0" locked="0" layoutInCell="1" allowOverlap="1" wp14:anchorId="65952B32" wp14:editId="26A6FCED">
            <wp:simplePos x="0" y="0"/>
            <wp:positionH relativeFrom="column">
              <wp:posOffset>3405505</wp:posOffset>
            </wp:positionH>
            <wp:positionV relativeFrom="paragraph">
              <wp:posOffset>100965</wp:posOffset>
            </wp:positionV>
            <wp:extent cx="2251591" cy="1647825"/>
            <wp:effectExtent l="19050" t="0" r="0" b="0"/>
            <wp:wrapNone/>
            <wp:docPr id="15" name="obrázek 4" descr="C:\Users\jiri.beran\Downloads\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ri.beran\Downloads\DSCN0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51" cy="165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0C1264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2A3FDF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E13B09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A286D6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1B8CEA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BF9F0A8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923C6A" w14:textId="77777777" w:rsidR="00920241" w:rsidRDefault="005C445F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  <w:drawing>
          <wp:anchor distT="0" distB="0" distL="114300" distR="114300" simplePos="0" relativeHeight="251665408" behindDoc="0" locked="0" layoutInCell="1" allowOverlap="1" wp14:anchorId="6F41C8D1" wp14:editId="49C1E705">
            <wp:simplePos x="0" y="0"/>
            <wp:positionH relativeFrom="column">
              <wp:posOffset>2376805</wp:posOffset>
            </wp:positionH>
            <wp:positionV relativeFrom="paragraph">
              <wp:posOffset>59054</wp:posOffset>
            </wp:positionV>
            <wp:extent cx="979646" cy="942975"/>
            <wp:effectExtent l="19050" t="0" r="0" b="0"/>
            <wp:wrapNone/>
            <wp:docPr id="16" name="obrázek 10" descr="C:\Users\jiri.beran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ri.beran\Downloads\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272" t="33380" r="34271" b="4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46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24912F" w14:textId="77777777" w:rsidR="00920241" w:rsidRDefault="005C445F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  <w:drawing>
          <wp:anchor distT="0" distB="0" distL="114300" distR="114300" simplePos="0" relativeHeight="251667456" behindDoc="0" locked="0" layoutInCell="1" allowOverlap="1" wp14:anchorId="2EC896A4" wp14:editId="6047D3AA">
            <wp:simplePos x="0" y="0"/>
            <wp:positionH relativeFrom="column">
              <wp:posOffset>1167130</wp:posOffset>
            </wp:positionH>
            <wp:positionV relativeFrom="paragraph">
              <wp:posOffset>24765</wp:posOffset>
            </wp:positionV>
            <wp:extent cx="1162050" cy="828675"/>
            <wp:effectExtent l="19050" t="0" r="0" b="0"/>
            <wp:wrapNone/>
            <wp:docPr id="19" name="obrázek 13" descr="C:\Users\jiri.beran\Downloads\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ri.beran\Downloads\DSCN0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  <w:drawing>
          <wp:anchor distT="0" distB="0" distL="114300" distR="114300" simplePos="0" relativeHeight="251666432" behindDoc="0" locked="0" layoutInCell="1" allowOverlap="1" wp14:anchorId="3E90028A" wp14:editId="35BE438C">
            <wp:simplePos x="0" y="0"/>
            <wp:positionH relativeFrom="column">
              <wp:posOffset>5080</wp:posOffset>
            </wp:positionH>
            <wp:positionV relativeFrom="paragraph">
              <wp:posOffset>24765</wp:posOffset>
            </wp:positionV>
            <wp:extent cx="1104900" cy="828118"/>
            <wp:effectExtent l="19050" t="0" r="0" b="0"/>
            <wp:wrapNone/>
            <wp:docPr id="17" name="obrázek 11" descr="C:\Users\jiri.beran\Downloads\IMG_20220505_14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ri.beran\Downloads\IMG_20220505_141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86" cy="8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E2C0D2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A0BFECC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3AAF07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B596DFE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DD89EE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E015597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3D4B70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83C966" w14:textId="77777777" w:rsidR="00920241" w:rsidRDefault="005C445F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  <w:drawing>
          <wp:anchor distT="0" distB="0" distL="114300" distR="114300" simplePos="0" relativeHeight="251658240" behindDoc="0" locked="0" layoutInCell="1" allowOverlap="1" wp14:anchorId="5F321C69" wp14:editId="2078DE15">
            <wp:simplePos x="0" y="0"/>
            <wp:positionH relativeFrom="column">
              <wp:posOffset>5080</wp:posOffset>
            </wp:positionH>
            <wp:positionV relativeFrom="paragraph">
              <wp:posOffset>34290</wp:posOffset>
            </wp:positionV>
            <wp:extent cx="2606675" cy="2228850"/>
            <wp:effectExtent l="19050" t="0" r="3175" b="0"/>
            <wp:wrapNone/>
            <wp:docPr id="4" name="obrázek 3" descr="C:\Users\jiri.beran\Downloads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ri.beran\Downloads\DSCN00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241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cs-CZ"/>
        </w:rPr>
        <w:drawing>
          <wp:anchor distT="0" distB="0" distL="114300" distR="114300" simplePos="0" relativeHeight="251663360" behindDoc="0" locked="0" layoutInCell="1" allowOverlap="1" wp14:anchorId="57ECA1B8" wp14:editId="2C0504BC">
            <wp:simplePos x="0" y="0"/>
            <wp:positionH relativeFrom="column">
              <wp:posOffset>2691130</wp:posOffset>
            </wp:positionH>
            <wp:positionV relativeFrom="paragraph">
              <wp:posOffset>34290</wp:posOffset>
            </wp:positionV>
            <wp:extent cx="2971800" cy="2228850"/>
            <wp:effectExtent l="19050" t="0" r="0" b="0"/>
            <wp:wrapNone/>
            <wp:docPr id="6" name="obrázek 5" descr="C:\Users\jiri.beran\Downloads\DSCN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ri.beran\Downloads\DSCN0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D2335B" w14:textId="77777777" w:rsidR="00920241" w:rsidRDefault="00920241" w:rsidP="006D26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091A13" w14:textId="77777777" w:rsidR="00920241" w:rsidRPr="00920241" w:rsidRDefault="00920241" w:rsidP="006D26BD"/>
    <w:p w14:paraId="273A39F3" w14:textId="77777777" w:rsidR="006B3869" w:rsidRDefault="006B3869">
      <w:pPr>
        <w:rPr>
          <w:lang w:val="sk-SK"/>
        </w:rPr>
      </w:pPr>
      <w:r>
        <w:rPr>
          <w:lang w:val="sk-SK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129969424"/>
        <w:docPartObj>
          <w:docPartGallery w:val="Table of Contents"/>
          <w:docPartUnique/>
        </w:docPartObj>
      </w:sdtPr>
      <w:sdtContent>
        <w:p w14:paraId="7FCDDA3E" w14:textId="77777777" w:rsidR="006B3869" w:rsidRDefault="006B3869">
          <w:pPr>
            <w:pStyle w:val="Nadpisobsahu"/>
          </w:pPr>
          <w:r>
            <w:t>Obsah</w:t>
          </w:r>
        </w:p>
        <w:p w14:paraId="173A7ADB" w14:textId="33135496" w:rsidR="000C7351" w:rsidRDefault="00AE5C31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r>
            <w:fldChar w:fldCharType="begin"/>
          </w:r>
          <w:r w:rsidR="006B3869">
            <w:instrText xml:space="preserve"> TOC \o "1-3" \h \z \u </w:instrText>
          </w:r>
          <w:r>
            <w:fldChar w:fldCharType="separate"/>
          </w:r>
          <w:hyperlink w:anchor="_Toc106365429" w:history="1">
            <w:r w:rsidR="000C7351" w:rsidRPr="00E8798D">
              <w:rPr>
                <w:rStyle w:val="Hypertextovodkaz"/>
                <w:noProof/>
              </w:rPr>
              <w:t>Informace o projektu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_Toc106365429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4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3987E0A0" w14:textId="7482C11D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0" w:history="1">
            <w:r w:rsidR="000C7351" w:rsidRPr="00E8798D">
              <w:rPr>
                <w:rStyle w:val="Hypertextovodkaz"/>
                <w:noProof/>
              </w:rPr>
              <w:t>Popis projektu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_Toc106365430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4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2CC13564" w14:textId="43789CAB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1" w:history="1">
            <w:r w:rsidR="000C7351" w:rsidRPr="00E8798D">
              <w:rPr>
                <w:rStyle w:val="Hypertextovodkaz"/>
                <w:noProof/>
              </w:rPr>
              <w:t>Věkové složení žáků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_Toc106365431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4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0B29F9F3" w14:textId="6AA9EFA7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2" w:history="1">
            <w:r w:rsidR="000C7351" w:rsidRPr="00E8798D">
              <w:rPr>
                <w:rStyle w:val="Hypertextovodkaz"/>
                <w:noProof/>
              </w:rPr>
              <w:t>Dovednosti, které by měli žáci ovládat, schopnosti, které by měli mít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_Toc106365432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4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646690BA" w14:textId="5AF3640A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3" w:history="1">
            <w:r w:rsidR="000C7351" w:rsidRPr="00E8798D">
              <w:rPr>
                <w:rStyle w:val="Hypertextovodkaz"/>
                <w:noProof/>
              </w:rPr>
              <w:t>Dovednosti, které žáci získají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_Toc106365433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4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4DCB2B47" w14:textId="7F5F753A" w:rsidR="000C7351" w:rsidRDefault="00000000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4" w:history="1">
            <w:r w:rsidR="000C7351" w:rsidRPr="00E8798D">
              <w:rPr>
                <w:rStyle w:val="Hypertextovodkaz"/>
                <w:noProof/>
              </w:rPr>
              <w:t>Materiální vybavení potřebné k realizaci projektu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_Toc106365434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5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0648185D" w14:textId="2C4AA341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5" w:history="1">
            <w:r w:rsidR="000C7351" w:rsidRPr="00E8798D">
              <w:rPr>
                <w:rStyle w:val="Hypertextovodkaz"/>
                <w:noProof/>
              </w:rPr>
              <w:t>Zařízení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_Toc106365435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5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16DB6BE6" w14:textId="60B9A712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6" w:history="1">
            <w:r w:rsidR="000C7351" w:rsidRPr="00E8798D">
              <w:rPr>
                <w:rStyle w:val="Hypertextovodkaz"/>
                <w:noProof/>
              </w:rPr>
              <w:t>Spotřební materiál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_Toc106365436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5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7AC70E4C" w14:textId="2421E9A0" w:rsidR="000C7351" w:rsidRDefault="00000000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7" w:history="1">
            <w:r w:rsidR="000C7351" w:rsidRPr="00E8798D">
              <w:rPr>
                <w:rStyle w:val="Hypertextovodkaz"/>
                <w:noProof/>
              </w:rPr>
              <w:t>Finanční náročnost projektu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_Toc106365437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6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417C7F35" w14:textId="010BC3A4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8" w:history="1">
            <w:r w:rsidR="000C7351" w:rsidRPr="00E8798D">
              <w:rPr>
                <w:rStyle w:val="Hypertextovodkaz"/>
                <w:noProof/>
              </w:rPr>
              <w:t>Spotřební materiál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_Toc106365438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6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6028E8FF" w14:textId="1A68F383" w:rsidR="000C7351" w:rsidRDefault="00000000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39" w:history="1">
            <w:r w:rsidR="000C7351" w:rsidRPr="00E8798D">
              <w:rPr>
                <w:rStyle w:val="Hypertextovodkaz"/>
                <w:noProof/>
              </w:rPr>
              <w:t>Časový harmonogram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_Toc106365439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7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1C7F6930" w14:textId="4406C7F6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0" w:history="1">
            <w:r w:rsidR="000C7351" w:rsidRPr="00E8798D">
              <w:rPr>
                <w:rStyle w:val="Hypertextovodkaz"/>
                <w:noProof/>
              </w:rPr>
              <w:t>Časový harmonogram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_Toc106365440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7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5EF31527" w14:textId="642E08F6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1" w:history="1">
            <w:r w:rsidR="000C7351" w:rsidRPr="00E8798D">
              <w:rPr>
                <w:rStyle w:val="Hypertextovodkaz"/>
                <w:noProof/>
              </w:rPr>
              <w:t>Doporučená velikost skupiny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_Toc106365441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7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2E7F5448" w14:textId="2C3A06DF" w:rsidR="000C7351" w:rsidRDefault="00000000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2" w:history="1">
            <w:r w:rsidR="000C7351" w:rsidRPr="00E8798D">
              <w:rPr>
                <w:rStyle w:val="Hypertextovodkaz"/>
                <w:noProof/>
              </w:rPr>
              <w:t>Popis jednotlivých kroků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_Toc106365442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7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65D12333" w14:textId="638122C0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3" w:history="1">
            <w:r w:rsidR="000C7351" w:rsidRPr="00E8798D">
              <w:rPr>
                <w:rStyle w:val="Hypertextovodkaz"/>
                <w:noProof/>
              </w:rPr>
              <w:t>Seznámení s digitální dílnou a možnostmi jednotlivých zařízení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_Toc106365443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7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23403B96" w14:textId="0552C413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4" w:history="1">
            <w:r w:rsidR="000C7351" w:rsidRPr="00E8798D">
              <w:rPr>
                <w:rStyle w:val="Hypertextovodkaz"/>
                <w:noProof/>
              </w:rPr>
              <w:t>Motivace žáků, generování kultivování nápadů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_Toc106365444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9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723ABE15" w14:textId="51EDB16E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5" w:history="1">
            <w:r w:rsidR="000C7351" w:rsidRPr="00E8798D">
              <w:rPr>
                <w:rStyle w:val="Hypertextovodkaz"/>
                <w:noProof/>
              </w:rPr>
              <w:t>Výroba prototypu (bez využití technologií)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_Toc106365445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10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529B2E9A" w14:textId="739F5CD3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6" w:history="1">
            <w:r w:rsidR="000C7351" w:rsidRPr="00E8798D">
              <w:rPr>
                <w:rStyle w:val="Hypertextovodkaz"/>
                <w:noProof/>
              </w:rPr>
              <w:t>Řešení problému – jak do výroby zapojit pokročilé digitální technologie pro zvýšení efektivity práce a atraktivity výrobku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_Toc106365446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22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2657B745" w14:textId="6A216090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7" w:history="1">
            <w:r w:rsidR="000C7351" w:rsidRPr="00E8798D">
              <w:rPr>
                <w:rStyle w:val="Hypertextovodkaz"/>
                <w:noProof/>
              </w:rPr>
              <w:t>Grafický tablet – tvorba loga v programu Krita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_Toc106365447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23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0E1E8612" w14:textId="7FCB21D7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8" w:history="1">
            <w:r w:rsidR="000C7351" w:rsidRPr="00E8798D">
              <w:rPr>
                <w:rStyle w:val="Hypertextovodkaz"/>
                <w:noProof/>
              </w:rPr>
              <w:t>Návrh střihu – prostředí CanvasWorkspace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_Toc106365448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24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440A1643" w14:textId="4B71B850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49" w:history="1">
            <w:r w:rsidR="000C7351" w:rsidRPr="00E8798D">
              <w:rPr>
                <w:rStyle w:val="Hypertextovodkaz"/>
                <w:noProof/>
              </w:rPr>
              <w:t>Řezací plotter – skenování střihu, řezání tkaniny a plátna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_Toc106365449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25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5204EB3F" w14:textId="215FCA9A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50" w:history="1">
            <w:r w:rsidR="000C7351" w:rsidRPr="00E8798D">
              <w:rPr>
                <w:rStyle w:val="Hypertextovodkaz"/>
                <w:noProof/>
              </w:rPr>
              <w:t>Grafický tablet – návrh výšivky v programu EZDesign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_Toc106365450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26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21C1A0BD" w14:textId="5D71FE6C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51" w:history="1">
            <w:r w:rsidR="000C7351" w:rsidRPr="00E8798D">
              <w:rPr>
                <w:rStyle w:val="Hypertextovodkaz"/>
                <w:noProof/>
              </w:rPr>
              <w:t>3D tiskárna – návrh knoflíku v prostředí Tinkercad, slicování v PrusaSliceru, vlastní tisk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_Toc106365451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28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1C4025C4" w14:textId="53722B02" w:rsidR="000C7351" w:rsidRDefault="00000000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52" w:history="1">
            <w:r w:rsidR="000C7351" w:rsidRPr="00E8798D">
              <w:rPr>
                <w:rStyle w:val="Hypertextovodkaz"/>
                <w:noProof/>
              </w:rPr>
              <w:t>Finální výrobek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_Toc106365452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30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63F57F08" w14:textId="67FA9938" w:rsidR="000C7351" w:rsidRDefault="00000000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53" w:history="1">
            <w:r w:rsidR="000C7351" w:rsidRPr="00E8798D">
              <w:rPr>
                <w:rStyle w:val="Hypertextovodkaz"/>
                <w:noProof/>
              </w:rPr>
              <w:t>Teoretické podklady pro realizaci projektu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_Toc106365453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31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5C1743E6" w14:textId="5982FD27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54" w:history="1">
            <w:r w:rsidR="000C7351" w:rsidRPr="00E8798D">
              <w:rPr>
                <w:rStyle w:val="Hypertextovodkaz"/>
                <w:noProof/>
              </w:rPr>
              <w:t>Seznam odkazů na studijní materiály a použité zdroje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_Toc106365454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32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0394C146" w14:textId="47024145" w:rsidR="000C7351" w:rsidRDefault="00000000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55" w:history="1">
            <w:r w:rsidR="000C7351" w:rsidRPr="00E8798D">
              <w:rPr>
                <w:rStyle w:val="Hypertextovodkaz"/>
                <w:noProof/>
              </w:rPr>
              <w:t>Výstupy projektu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_Toc106365455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33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7CC7516C" w14:textId="3AAC9BEA" w:rsidR="000C7351" w:rsidRDefault="00000000">
          <w:pPr>
            <w:pStyle w:val="Obsah2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56" w:history="1">
            <w:r w:rsidR="000C7351" w:rsidRPr="00E8798D">
              <w:rPr>
                <w:rStyle w:val="Hypertextovodkaz"/>
                <w:noProof/>
              </w:rPr>
              <w:t>Odkazy na prezentaci projektu – články ze školního webu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_Toc106365456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33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058BA8E1" w14:textId="31F70B92" w:rsidR="000C7351" w:rsidRDefault="00000000">
          <w:pPr>
            <w:pStyle w:val="Obsah1"/>
            <w:tabs>
              <w:tab w:val="right" w:leader="dot" w:pos="9056"/>
            </w:tabs>
            <w:rPr>
              <w:noProof/>
              <w:sz w:val="22"/>
              <w:szCs w:val="22"/>
              <w:lang w:eastAsia="cs-CZ"/>
            </w:rPr>
          </w:pPr>
          <w:hyperlink w:anchor="_Toc106365457" w:history="1">
            <w:r w:rsidR="000C7351" w:rsidRPr="00E8798D">
              <w:rPr>
                <w:rStyle w:val="Hypertextovodkaz"/>
                <w:noProof/>
              </w:rPr>
              <w:t>Shrnutí práce</w:t>
            </w:r>
            <w:r w:rsidR="000C7351">
              <w:rPr>
                <w:noProof/>
                <w:webHidden/>
              </w:rPr>
              <w:tab/>
            </w:r>
            <w:r w:rsidR="000C7351">
              <w:rPr>
                <w:noProof/>
                <w:webHidden/>
              </w:rPr>
              <w:fldChar w:fldCharType="begin"/>
            </w:r>
            <w:r w:rsidR="000C7351">
              <w:rPr>
                <w:noProof/>
                <w:webHidden/>
              </w:rPr>
              <w:instrText xml:space="preserve"> PAGEREF _Toc106365457 \h </w:instrText>
            </w:r>
            <w:r w:rsidR="000C7351">
              <w:rPr>
                <w:noProof/>
                <w:webHidden/>
              </w:rPr>
            </w:r>
            <w:r w:rsidR="000C7351">
              <w:rPr>
                <w:noProof/>
                <w:webHidden/>
              </w:rPr>
              <w:fldChar w:fldCharType="separate"/>
            </w:r>
            <w:r w:rsidR="00007D30">
              <w:rPr>
                <w:noProof/>
                <w:webHidden/>
              </w:rPr>
              <w:t>34</w:t>
            </w:r>
            <w:r w:rsidR="000C7351">
              <w:rPr>
                <w:noProof/>
                <w:webHidden/>
              </w:rPr>
              <w:fldChar w:fldCharType="end"/>
            </w:r>
          </w:hyperlink>
        </w:p>
        <w:p w14:paraId="59DA70F7" w14:textId="4C522F1F" w:rsidR="006B3869" w:rsidRDefault="00AE5C31" w:rsidP="006B3869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2C2C9A89" w14:textId="77777777" w:rsidR="006B3869" w:rsidRDefault="006B3869" w:rsidP="006B3869">
          <w:r>
            <w:rPr>
              <w:b/>
              <w:bCs/>
            </w:rPr>
            <w:br w:type="page"/>
          </w:r>
        </w:p>
      </w:sdtContent>
    </w:sdt>
    <w:p w14:paraId="46313556" w14:textId="77777777" w:rsidR="006B3869" w:rsidRDefault="005C10F0" w:rsidP="006B3869">
      <w:pPr>
        <w:pStyle w:val="Nadpis1"/>
      </w:pPr>
      <w:bookmarkStart w:id="0" w:name="_Toc106365429"/>
      <w:r>
        <w:lastRenderedPageBreak/>
        <w:t>Informace o projektu</w:t>
      </w:r>
      <w:bookmarkEnd w:id="0"/>
    </w:p>
    <w:p w14:paraId="68D80D97" w14:textId="77777777" w:rsidR="0073038F" w:rsidRPr="0073038F" w:rsidRDefault="0073038F" w:rsidP="0073038F"/>
    <w:p w14:paraId="438E4288" w14:textId="77777777" w:rsidR="006B3869" w:rsidRDefault="005C10F0" w:rsidP="00992F33">
      <w:pPr>
        <w:pStyle w:val="Nadpis2"/>
        <w:spacing w:before="0" w:after="120"/>
        <w:jc w:val="left"/>
      </w:pPr>
      <w:bookmarkStart w:id="1" w:name="_Toc106365430"/>
      <w:r>
        <w:t>Popis projektu</w:t>
      </w:r>
      <w:bookmarkEnd w:id="1"/>
    </w:p>
    <w:p w14:paraId="439B2BBB" w14:textId="3EBEE668" w:rsidR="006B3869" w:rsidRDefault="005C10F0" w:rsidP="00992F33">
      <w:pPr>
        <w:spacing w:after="120"/>
        <w:jc w:val="both"/>
      </w:pPr>
      <w:r>
        <w:t xml:space="preserve">V projektu řešili žáci </w:t>
      </w:r>
      <w:r w:rsidRPr="005C10F0">
        <w:t>tento problém (koncentrační ideu): Zda a jak mohou moderní technologie pomoci při zajištění udržitelnosti lidské činnosti a přispět k environmentální výchově nejen ve školách.</w:t>
      </w:r>
      <w:r w:rsidR="006B3869">
        <w:t xml:space="preserve"> </w:t>
      </w:r>
      <w:r>
        <w:t xml:space="preserve">Konkrétně se žáci zaměřili na snížení množství používaných jednorázových plastů (mikrotenové sáčky), které žáci školy používají na balení svačin. Žáci navrhli prototyp svačinové kapsy a s použitím digitálních technologií navrhli, jak zefektivnit její výrobu a zatraktivnit design. Vytvořili také školní </w:t>
      </w:r>
      <w:r w:rsidR="00992F33">
        <w:t>eko</w:t>
      </w:r>
      <w:r>
        <w:t>značku HERO ZERO</w:t>
      </w:r>
      <w:r w:rsidR="00992F33">
        <w:t>.</w:t>
      </w:r>
    </w:p>
    <w:p w14:paraId="32E973FC" w14:textId="77777777" w:rsidR="000B4311" w:rsidRPr="006B3869" w:rsidRDefault="000B4311" w:rsidP="00992F33">
      <w:pPr>
        <w:spacing w:after="120"/>
        <w:jc w:val="both"/>
      </w:pPr>
    </w:p>
    <w:p w14:paraId="4113563A" w14:textId="77777777" w:rsidR="006B3869" w:rsidRPr="00D958F8" w:rsidRDefault="005C10F0" w:rsidP="00D958F8">
      <w:pPr>
        <w:pStyle w:val="Nadpis2"/>
        <w:jc w:val="left"/>
      </w:pPr>
      <w:bookmarkStart w:id="2" w:name="_Toc106365431"/>
      <w:r w:rsidRPr="00D958F8">
        <w:t>Věkové složení žáků</w:t>
      </w:r>
      <w:bookmarkEnd w:id="2"/>
    </w:p>
    <w:p w14:paraId="1DDFB415" w14:textId="01F7EE74" w:rsidR="00992F33" w:rsidRDefault="00992F33" w:rsidP="00992F33">
      <w:pPr>
        <w:spacing w:after="120"/>
      </w:pPr>
      <w:r>
        <w:t>Vzhledem k náročnosti obsluhy využívaných digitálních technologií (plotter, šicí stroj</w:t>
      </w:r>
      <w:r w:rsidR="00E74664">
        <w:t xml:space="preserve"> atp.</w:t>
      </w:r>
      <w:r>
        <w:t>) doporučujeme realizovat projekt s žáky 2. stupně. My jsme pracovali s žáky 7.–9. ročníku.</w:t>
      </w:r>
    </w:p>
    <w:p w14:paraId="2A0C4845" w14:textId="77777777" w:rsidR="000B4311" w:rsidRDefault="000B4311" w:rsidP="00992F33">
      <w:pPr>
        <w:spacing w:after="120"/>
      </w:pPr>
    </w:p>
    <w:p w14:paraId="343D5336" w14:textId="067528E5" w:rsidR="00992F33" w:rsidRPr="00D958F8" w:rsidRDefault="00992F33" w:rsidP="00D958F8">
      <w:pPr>
        <w:pStyle w:val="Nadpis2"/>
        <w:jc w:val="left"/>
      </w:pPr>
      <w:bookmarkStart w:id="3" w:name="_Toc106365432"/>
      <w:r w:rsidRPr="00D958F8">
        <w:t>Dovednosti, které by měli žáci ovládat</w:t>
      </w:r>
      <w:r w:rsidR="00E74664">
        <w:t xml:space="preserve"> a</w:t>
      </w:r>
      <w:r w:rsidRPr="00D958F8">
        <w:t xml:space="preserve"> schopnosti, které by měli mít</w:t>
      </w:r>
      <w:bookmarkEnd w:id="3"/>
    </w:p>
    <w:p w14:paraId="2FAE17C8" w14:textId="77777777" w:rsidR="00992F33" w:rsidRDefault="00992F33" w:rsidP="00992F33">
      <w:pPr>
        <w:pStyle w:val="Odstavecseseznamem"/>
        <w:numPr>
          <w:ilvl w:val="0"/>
          <w:numId w:val="1"/>
        </w:numPr>
        <w:spacing w:after="120"/>
      </w:pPr>
      <w:r>
        <w:t>schopnost generovat a kultivovat nápady,</w:t>
      </w:r>
    </w:p>
    <w:p w14:paraId="44D33357" w14:textId="77777777" w:rsidR="00992F33" w:rsidRDefault="00992F33" w:rsidP="00992F33">
      <w:pPr>
        <w:pStyle w:val="Odstavecseseznamem"/>
        <w:numPr>
          <w:ilvl w:val="0"/>
          <w:numId w:val="1"/>
        </w:numPr>
        <w:spacing w:after="120"/>
      </w:pPr>
      <w:r>
        <w:t>řešení problémů,</w:t>
      </w:r>
    </w:p>
    <w:p w14:paraId="756568B8" w14:textId="77777777" w:rsidR="00992F33" w:rsidRDefault="00992F33" w:rsidP="00992F33">
      <w:pPr>
        <w:pStyle w:val="Odstavecseseznamem"/>
        <w:numPr>
          <w:ilvl w:val="0"/>
          <w:numId w:val="1"/>
        </w:numPr>
        <w:spacing w:after="120"/>
      </w:pPr>
      <w:r>
        <w:t>práce v týmu,</w:t>
      </w:r>
    </w:p>
    <w:p w14:paraId="4E6F4C0F" w14:textId="77777777" w:rsidR="00992F33" w:rsidRDefault="00992F33" w:rsidP="00992F33">
      <w:pPr>
        <w:pStyle w:val="Odstavecseseznamem"/>
        <w:numPr>
          <w:ilvl w:val="0"/>
          <w:numId w:val="1"/>
        </w:numPr>
        <w:spacing w:after="120"/>
      </w:pPr>
      <w:r>
        <w:t>motivace k tomu učit se nové věci a dokončit úkol,</w:t>
      </w:r>
    </w:p>
    <w:p w14:paraId="1EC5C6F9" w14:textId="7A6E7A96" w:rsidR="00992F33" w:rsidRDefault="00992F33" w:rsidP="00992F33">
      <w:pPr>
        <w:pStyle w:val="Odstavecseseznamem"/>
        <w:numPr>
          <w:ilvl w:val="0"/>
          <w:numId w:val="1"/>
        </w:numPr>
        <w:spacing w:after="120"/>
      </w:pPr>
      <w:r>
        <w:t>základy digitální gramotnosti (práce s PC, grafickými programy</w:t>
      </w:r>
      <w:r w:rsidR="00E74664">
        <w:t xml:space="preserve"> atd.</w:t>
      </w:r>
      <w:r>
        <w:t>).</w:t>
      </w:r>
    </w:p>
    <w:p w14:paraId="246F0B09" w14:textId="77777777" w:rsidR="000B4311" w:rsidRDefault="000B4311" w:rsidP="000B4311">
      <w:pPr>
        <w:pStyle w:val="Odstavecseseznamem"/>
        <w:spacing w:after="120"/>
      </w:pPr>
    </w:p>
    <w:p w14:paraId="5307242C" w14:textId="77777777" w:rsidR="000B4311" w:rsidRPr="00D958F8" w:rsidRDefault="000B4311" w:rsidP="00D958F8">
      <w:pPr>
        <w:pStyle w:val="Nadpis2"/>
        <w:jc w:val="left"/>
      </w:pPr>
      <w:bookmarkStart w:id="4" w:name="_Toc106365433"/>
      <w:r w:rsidRPr="00D958F8">
        <w:t>Dovednosti, které žáci získají</w:t>
      </w:r>
      <w:bookmarkEnd w:id="4"/>
    </w:p>
    <w:p w14:paraId="540385E6" w14:textId="77777777" w:rsidR="000B4311" w:rsidRDefault="000B4311" w:rsidP="000B4311">
      <w:pPr>
        <w:pStyle w:val="Odstavecseseznamem"/>
        <w:numPr>
          <w:ilvl w:val="0"/>
          <w:numId w:val="1"/>
        </w:numPr>
        <w:spacing w:after="120"/>
      </w:pPr>
      <w:r>
        <w:t xml:space="preserve">modelování </w:t>
      </w:r>
      <w:proofErr w:type="gramStart"/>
      <w:r>
        <w:t>3D</w:t>
      </w:r>
      <w:proofErr w:type="gramEnd"/>
      <w:r>
        <w:t xml:space="preserve"> objektů v prostředí Tinkercad,</w:t>
      </w:r>
    </w:p>
    <w:p w14:paraId="2634A132" w14:textId="77777777" w:rsidR="000B4311" w:rsidRDefault="000B4311" w:rsidP="000B4311">
      <w:pPr>
        <w:pStyle w:val="Odstavecseseznamem"/>
        <w:numPr>
          <w:ilvl w:val="0"/>
          <w:numId w:val="1"/>
        </w:numPr>
        <w:spacing w:after="120"/>
      </w:pPr>
      <w:r>
        <w:t>příprava modelů pro 3D tisk (</w:t>
      </w:r>
      <w:proofErr w:type="spellStart"/>
      <w:r>
        <w:t>slicování</w:t>
      </w:r>
      <w:proofErr w:type="spellEnd"/>
      <w:r>
        <w:t>),</w:t>
      </w:r>
    </w:p>
    <w:p w14:paraId="4C18D06F" w14:textId="77777777" w:rsidR="000B4311" w:rsidRDefault="000B4311" w:rsidP="000B4311">
      <w:pPr>
        <w:pStyle w:val="Odstavecseseznamem"/>
        <w:numPr>
          <w:ilvl w:val="0"/>
          <w:numId w:val="1"/>
        </w:numPr>
        <w:spacing w:after="120"/>
      </w:pPr>
      <w:r>
        <w:t>práce s 3D tiskárnou,</w:t>
      </w:r>
    </w:p>
    <w:p w14:paraId="6F0100EC" w14:textId="77777777" w:rsidR="000B4311" w:rsidRDefault="000B4311" w:rsidP="000B4311">
      <w:pPr>
        <w:pStyle w:val="Odstavecseseznamem"/>
        <w:numPr>
          <w:ilvl w:val="0"/>
          <w:numId w:val="1"/>
        </w:numPr>
        <w:spacing w:after="120"/>
      </w:pPr>
      <w:r>
        <w:t xml:space="preserve">práce s grafickým tabletem a editorem </w:t>
      </w:r>
      <w:proofErr w:type="spellStart"/>
      <w:r>
        <w:t>Krita</w:t>
      </w:r>
      <w:proofErr w:type="spellEnd"/>
    </w:p>
    <w:p w14:paraId="148D4C55" w14:textId="77777777" w:rsidR="000B4311" w:rsidRDefault="000B4311" w:rsidP="000B4311">
      <w:pPr>
        <w:pStyle w:val="Odstavecseseznamem"/>
        <w:numPr>
          <w:ilvl w:val="0"/>
          <w:numId w:val="1"/>
        </w:numPr>
        <w:spacing w:after="120"/>
      </w:pPr>
      <w:r>
        <w:t xml:space="preserve">práce s řezacím plotterem a tvorba návrhů v prostředí </w:t>
      </w:r>
      <w:proofErr w:type="spellStart"/>
      <w:r>
        <w:t>CanvasWorkspace</w:t>
      </w:r>
      <w:proofErr w:type="spellEnd"/>
      <w:r>
        <w:t>,</w:t>
      </w:r>
    </w:p>
    <w:p w14:paraId="0BB61041" w14:textId="77777777" w:rsidR="000B4311" w:rsidRDefault="000B4311" w:rsidP="000B4311">
      <w:pPr>
        <w:pStyle w:val="Odstavecseseznamem"/>
        <w:numPr>
          <w:ilvl w:val="0"/>
          <w:numId w:val="1"/>
        </w:numPr>
        <w:spacing w:after="120"/>
      </w:pPr>
      <w:r>
        <w:t xml:space="preserve">práce s programovatelným šicím strojem a tvorba výšivek v aplikaci </w:t>
      </w:r>
      <w:proofErr w:type="spellStart"/>
      <w:r>
        <w:t>EZDesign</w:t>
      </w:r>
      <w:proofErr w:type="spellEnd"/>
      <w:r>
        <w:t xml:space="preserve"> a </w:t>
      </w:r>
      <w:proofErr w:type="spellStart"/>
      <w:r>
        <w:t>MyPatterns</w:t>
      </w:r>
      <w:proofErr w:type="spellEnd"/>
      <w:r>
        <w:t>,</w:t>
      </w:r>
    </w:p>
    <w:p w14:paraId="629A4A01" w14:textId="77777777" w:rsidR="000B4311" w:rsidRDefault="000B4311" w:rsidP="000B4311">
      <w:pPr>
        <w:pStyle w:val="Odstavecseseznamem"/>
        <w:numPr>
          <w:ilvl w:val="0"/>
          <w:numId w:val="1"/>
        </w:numPr>
        <w:spacing w:after="120"/>
      </w:pPr>
      <w:r>
        <w:t>přemýšlení v souvislostech z hlediska udržitelnosti.</w:t>
      </w:r>
    </w:p>
    <w:p w14:paraId="5415F1A3" w14:textId="77777777" w:rsidR="000B4311" w:rsidRPr="00992F33" w:rsidRDefault="000B4311" w:rsidP="000B4311">
      <w:pPr>
        <w:spacing w:after="120"/>
      </w:pPr>
    </w:p>
    <w:p w14:paraId="68E3DBEB" w14:textId="77777777" w:rsidR="000B4311" w:rsidRDefault="000B4311">
      <w:r>
        <w:br w:type="page"/>
      </w:r>
    </w:p>
    <w:p w14:paraId="0878C12F" w14:textId="77777777" w:rsidR="000B4311" w:rsidRDefault="00576FD3" w:rsidP="000B4311">
      <w:pPr>
        <w:pStyle w:val="Nadpis1"/>
      </w:pPr>
      <w:bookmarkStart w:id="5" w:name="_Toc106365434"/>
      <w:r>
        <w:lastRenderedPageBreak/>
        <w:t>Materiální vybavení potřebné k realizaci projektu</w:t>
      </w:r>
      <w:bookmarkEnd w:id="5"/>
    </w:p>
    <w:p w14:paraId="1B97D063" w14:textId="77777777" w:rsidR="0073038F" w:rsidRPr="0073038F" w:rsidRDefault="0073038F" w:rsidP="0073038F"/>
    <w:p w14:paraId="2A22352A" w14:textId="77777777" w:rsidR="000B4311" w:rsidRDefault="00576FD3" w:rsidP="000B4311">
      <w:pPr>
        <w:pStyle w:val="Nadpis2"/>
        <w:spacing w:before="0" w:after="120"/>
        <w:jc w:val="left"/>
      </w:pPr>
      <w:bookmarkStart w:id="6" w:name="_Toc106365435"/>
      <w:r>
        <w:t>Zařízení</w:t>
      </w:r>
      <w:bookmarkEnd w:id="6"/>
    </w:p>
    <w:p w14:paraId="7D5E65DE" w14:textId="77777777" w:rsidR="00576FD3" w:rsidRDefault="00576FD3" w:rsidP="00576FD3">
      <w:pPr>
        <w:pStyle w:val="Odstavecseseznamem"/>
        <w:numPr>
          <w:ilvl w:val="0"/>
          <w:numId w:val="2"/>
        </w:numPr>
        <w:spacing w:after="120"/>
        <w:jc w:val="both"/>
      </w:pPr>
      <w:r>
        <w:t>grafické tablety,</w:t>
      </w:r>
    </w:p>
    <w:p w14:paraId="2976FF25" w14:textId="77777777" w:rsidR="00576FD3" w:rsidRDefault="00576FD3" w:rsidP="00576FD3">
      <w:pPr>
        <w:pStyle w:val="Odstavecseseznamem"/>
        <w:numPr>
          <w:ilvl w:val="0"/>
          <w:numId w:val="2"/>
        </w:numPr>
        <w:spacing w:after="120"/>
        <w:jc w:val="both"/>
      </w:pPr>
      <w:r>
        <w:t>programovatelný šicí a vyšívací stroj,</w:t>
      </w:r>
    </w:p>
    <w:p w14:paraId="5526EDE8" w14:textId="77777777" w:rsidR="00576FD3" w:rsidRDefault="00576FD3" w:rsidP="00576FD3">
      <w:pPr>
        <w:pStyle w:val="Odstavecseseznamem"/>
        <w:numPr>
          <w:ilvl w:val="0"/>
          <w:numId w:val="2"/>
        </w:numPr>
        <w:spacing w:after="120"/>
        <w:jc w:val="both"/>
      </w:pPr>
      <w:r>
        <w:t>řezací plotter,</w:t>
      </w:r>
    </w:p>
    <w:p w14:paraId="5181B15A" w14:textId="77777777" w:rsidR="00576FD3" w:rsidRDefault="00576FD3" w:rsidP="00576FD3">
      <w:pPr>
        <w:pStyle w:val="Odstavecseseznamem"/>
        <w:numPr>
          <w:ilvl w:val="0"/>
          <w:numId w:val="2"/>
        </w:numPr>
        <w:spacing w:after="120"/>
        <w:jc w:val="both"/>
      </w:pPr>
      <w:r>
        <w:t>notebook,</w:t>
      </w:r>
    </w:p>
    <w:p w14:paraId="777D9BE3" w14:textId="77777777" w:rsidR="00576FD3" w:rsidRDefault="00576FD3" w:rsidP="00576FD3">
      <w:pPr>
        <w:pStyle w:val="Odstavecseseznamem"/>
        <w:numPr>
          <w:ilvl w:val="0"/>
          <w:numId w:val="2"/>
        </w:numPr>
        <w:spacing w:after="120"/>
        <w:jc w:val="both"/>
      </w:pPr>
      <w:r>
        <w:t>externí zálohovací disk.</w:t>
      </w:r>
    </w:p>
    <w:p w14:paraId="28D25DA2" w14:textId="77777777" w:rsidR="00576FD3" w:rsidRDefault="00576FD3" w:rsidP="00576FD3">
      <w:pPr>
        <w:pStyle w:val="Odstavecseseznamem"/>
        <w:spacing w:after="120"/>
        <w:jc w:val="both"/>
      </w:pPr>
    </w:p>
    <w:p w14:paraId="295EE798" w14:textId="77777777" w:rsidR="000B4311" w:rsidRPr="00D958F8" w:rsidRDefault="00576FD3" w:rsidP="00D958F8">
      <w:pPr>
        <w:pStyle w:val="Nadpis2"/>
        <w:jc w:val="left"/>
      </w:pPr>
      <w:bookmarkStart w:id="7" w:name="_Toc106365436"/>
      <w:r w:rsidRPr="00D958F8">
        <w:t>Spotřební materiál</w:t>
      </w:r>
      <w:bookmarkEnd w:id="7"/>
    </w:p>
    <w:p w14:paraId="38E78098" w14:textId="3FA6F8A7" w:rsidR="000A277E" w:rsidRDefault="000A277E" w:rsidP="000A277E">
      <w:pPr>
        <w:pStyle w:val="Odstavecseseznamem"/>
        <w:numPr>
          <w:ilvl w:val="0"/>
          <w:numId w:val="4"/>
        </w:numPr>
        <w:spacing w:after="120"/>
      </w:pPr>
      <w:r>
        <w:t>různé druhy bavlněných pláten – jednobarevných pro aplikaci výšivky</w:t>
      </w:r>
      <w:r w:rsidR="00E74664">
        <w:t>,</w:t>
      </w:r>
      <w:r>
        <w:t xml:space="preserve"> nebo s</w:t>
      </w:r>
      <w:r w:rsidR="00E74664">
        <w:t> </w:t>
      </w:r>
      <w:r>
        <w:t>potiskem</w:t>
      </w:r>
      <w:r w:rsidR="00E74664">
        <w:t>,</w:t>
      </w:r>
      <w:r>
        <w:t xml:space="preserve"> např.: </w:t>
      </w:r>
      <w:hyperlink r:id="rId17" w:history="1">
        <w:r w:rsidRPr="00C038F3">
          <w:rPr>
            <w:rStyle w:val="Hypertextovodkaz"/>
          </w:rPr>
          <w:t>https://www.mojelatky.cz/Jarni-venkov-d67205.htm</w:t>
        </w:r>
      </w:hyperlink>
    </w:p>
    <w:p w14:paraId="243D20E9" w14:textId="77777777" w:rsidR="000B4311" w:rsidRDefault="000A277E" w:rsidP="000A277E">
      <w:pPr>
        <w:pStyle w:val="Odstavecseseznamem"/>
        <w:numPr>
          <w:ilvl w:val="0"/>
          <w:numId w:val="4"/>
        </w:numPr>
        <w:spacing w:after="120"/>
      </w:pPr>
      <w:r>
        <w:t>n</w:t>
      </w:r>
      <w:r w:rsidRPr="000A277E">
        <w:t>epromokavá potravinová tkanina s PUL zátěrem</w:t>
      </w:r>
      <w:r>
        <w:t xml:space="preserve">:  </w:t>
      </w:r>
      <w:hyperlink r:id="rId18" w:history="1">
        <w:r w:rsidRPr="00C038F3">
          <w:rPr>
            <w:rStyle w:val="Hypertextovodkaz"/>
          </w:rPr>
          <w:t>https://www.tiki-mechulka.cz/Nepromokava-potravinova-tkanina-s-PUL-zaterem-d2865.htm</w:t>
        </w:r>
      </w:hyperlink>
    </w:p>
    <w:p w14:paraId="58244E61" w14:textId="77777777" w:rsidR="000A277E" w:rsidRDefault="000A277E" w:rsidP="000A277E">
      <w:pPr>
        <w:pStyle w:val="Odstavecseseznamem"/>
        <w:numPr>
          <w:ilvl w:val="0"/>
          <w:numId w:val="4"/>
        </w:numPr>
        <w:spacing w:after="120"/>
      </w:pPr>
      <w:r>
        <w:t xml:space="preserve">vrchní vyšívací nitě: </w:t>
      </w:r>
      <w:hyperlink r:id="rId19" w:history="1">
        <w:r w:rsidRPr="00C038F3">
          <w:rPr>
            <w:rStyle w:val="Hypertextovodkaz"/>
          </w:rPr>
          <w:t>https://www.nej-sici-stroje.cz/prislusenstvi-k-sicim-strojum/nite/zakladni-sada-30-vysivacich-niti/</w:t>
        </w:r>
      </w:hyperlink>
    </w:p>
    <w:p w14:paraId="03DFC0E0" w14:textId="77777777" w:rsidR="000A277E" w:rsidRDefault="000A277E" w:rsidP="000A277E">
      <w:pPr>
        <w:pStyle w:val="Odstavecseseznamem"/>
        <w:numPr>
          <w:ilvl w:val="0"/>
          <w:numId w:val="4"/>
        </w:numPr>
        <w:spacing w:after="120"/>
      </w:pPr>
      <w:r>
        <w:t xml:space="preserve">spodní vyšívací niť: </w:t>
      </w:r>
      <w:hyperlink r:id="rId20" w:history="1">
        <w:r w:rsidRPr="00C038F3">
          <w:rPr>
            <w:rStyle w:val="Hypertextovodkaz"/>
          </w:rPr>
          <w:t>https://www.nej-sici-stroje.cz/spodni-nit-vysivani/</w:t>
        </w:r>
      </w:hyperlink>
    </w:p>
    <w:p w14:paraId="39F6F87D" w14:textId="77777777" w:rsidR="00E648B9" w:rsidRDefault="00E648B9" w:rsidP="000A277E">
      <w:pPr>
        <w:pStyle w:val="Odstavecseseznamem"/>
        <w:numPr>
          <w:ilvl w:val="0"/>
          <w:numId w:val="4"/>
        </w:numPr>
        <w:spacing w:after="120"/>
      </w:pPr>
      <w:r>
        <w:t xml:space="preserve">PLA filament: </w:t>
      </w:r>
      <w:hyperlink r:id="rId21" w:history="1">
        <w:r w:rsidRPr="00C038F3">
          <w:rPr>
            <w:rStyle w:val="Hypertextovodkaz"/>
          </w:rPr>
          <w:t>https://www.prusa3d.com/cs/produkt/perlova-zelena-pla-tiskova-struna-filament-1kg/</w:t>
        </w:r>
      </w:hyperlink>
    </w:p>
    <w:p w14:paraId="52A7A635" w14:textId="77777777" w:rsidR="00E648B9" w:rsidRDefault="00E648B9" w:rsidP="00E648B9">
      <w:pPr>
        <w:pStyle w:val="Odstavecseseznamem"/>
        <w:spacing w:after="120"/>
      </w:pPr>
    </w:p>
    <w:p w14:paraId="04A00E15" w14:textId="77777777" w:rsidR="00E648B9" w:rsidRDefault="00E648B9">
      <w:r>
        <w:br w:type="page"/>
      </w:r>
    </w:p>
    <w:p w14:paraId="0B48F268" w14:textId="77777777" w:rsidR="00E648B9" w:rsidRDefault="00E648B9" w:rsidP="00E648B9">
      <w:pPr>
        <w:pStyle w:val="Nadpis1"/>
      </w:pPr>
      <w:bookmarkStart w:id="8" w:name="_Toc106365437"/>
      <w:r>
        <w:lastRenderedPageBreak/>
        <w:t>Finanční náročnost projektu</w:t>
      </w:r>
      <w:bookmarkEnd w:id="8"/>
    </w:p>
    <w:p w14:paraId="08882ACB" w14:textId="77777777" w:rsidR="00E648B9" w:rsidRDefault="00E648B9" w:rsidP="00687B73">
      <w:pPr>
        <w:spacing w:after="120"/>
        <w:jc w:val="both"/>
      </w:pPr>
      <w:r>
        <w:t>Největší finanční náročnost představuje pořízení zařízení využívaných při návrhu a výrobě finálního produktu. Ty jsme obdrželi v rámci projektu v celkové částce cca 90 000 Kč.</w:t>
      </w:r>
      <w:r w:rsidR="00687B73">
        <w:t xml:space="preserve"> </w:t>
      </w:r>
    </w:p>
    <w:p w14:paraId="6ADE6B43" w14:textId="65226892" w:rsidR="00687B73" w:rsidRDefault="00687B73" w:rsidP="00687B73">
      <w:pPr>
        <w:spacing w:after="120"/>
        <w:jc w:val="both"/>
      </w:pPr>
      <w:r>
        <w:t>Co se týká spotřebního materiálu potřebného na výrobu 1 ks finálního výrobku, tam je skladba nákladů následující.</w:t>
      </w:r>
    </w:p>
    <w:p w14:paraId="71C5C80C" w14:textId="77777777" w:rsidR="00300CEF" w:rsidRPr="00992F33" w:rsidRDefault="00300CEF" w:rsidP="00687B73">
      <w:pPr>
        <w:spacing w:after="120"/>
        <w:jc w:val="both"/>
      </w:pPr>
    </w:p>
    <w:p w14:paraId="4B9864FA" w14:textId="77777777" w:rsidR="00E648B9" w:rsidRDefault="00300CEF" w:rsidP="00E648B9">
      <w:pPr>
        <w:pStyle w:val="Nadpis2"/>
        <w:spacing w:before="0" w:after="120"/>
        <w:jc w:val="left"/>
      </w:pPr>
      <w:bookmarkStart w:id="9" w:name="_Toc106365438"/>
      <w:r>
        <w:t>Spotřební materiál</w:t>
      </w:r>
      <w:bookmarkEnd w:id="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300CEF" w14:paraId="294EBBCA" w14:textId="77777777" w:rsidTr="00300CEF">
        <w:trPr>
          <w:trHeight w:val="567"/>
        </w:trPr>
        <w:tc>
          <w:tcPr>
            <w:tcW w:w="4603" w:type="dxa"/>
          </w:tcPr>
          <w:p w14:paraId="3066A4F6" w14:textId="77777777" w:rsidR="00300CEF" w:rsidRPr="00300CEF" w:rsidRDefault="00300CEF" w:rsidP="00300CEF">
            <w:r>
              <w:t>Bavlněné plátno cca 0,1 m</w:t>
            </w:r>
            <w:r>
              <w:rPr>
                <w:vertAlign w:val="superscript"/>
              </w:rPr>
              <w:t>2</w:t>
            </w:r>
          </w:p>
          <w:p w14:paraId="6CD3388C" w14:textId="77777777" w:rsidR="00300CEF" w:rsidRDefault="00300CEF" w:rsidP="00300CEF"/>
        </w:tc>
        <w:tc>
          <w:tcPr>
            <w:tcW w:w="4603" w:type="dxa"/>
          </w:tcPr>
          <w:p w14:paraId="7E2D4220" w14:textId="77777777" w:rsidR="00300CEF" w:rsidRDefault="00300CEF" w:rsidP="00300CEF">
            <w:r>
              <w:t>7 Kč</w:t>
            </w:r>
          </w:p>
        </w:tc>
      </w:tr>
      <w:tr w:rsidR="00300CEF" w14:paraId="61552776" w14:textId="77777777" w:rsidTr="00300CEF">
        <w:trPr>
          <w:trHeight w:val="567"/>
        </w:trPr>
        <w:tc>
          <w:tcPr>
            <w:tcW w:w="4603" w:type="dxa"/>
          </w:tcPr>
          <w:p w14:paraId="4C86F917" w14:textId="77777777" w:rsidR="00300CEF" w:rsidRDefault="0032100F" w:rsidP="00300CEF">
            <w:r>
              <w:t>N</w:t>
            </w:r>
            <w:r w:rsidR="00300CEF" w:rsidRPr="000A277E">
              <w:t>epromokavá potravinová tkanina</w:t>
            </w:r>
          </w:p>
        </w:tc>
        <w:tc>
          <w:tcPr>
            <w:tcW w:w="4603" w:type="dxa"/>
          </w:tcPr>
          <w:p w14:paraId="710ED6D9" w14:textId="77777777" w:rsidR="00300CEF" w:rsidRDefault="0032100F" w:rsidP="00300CEF">
            <w:r>
              <w:t>27 Kč</w:t>
            </w:r>
          </w:p>
        </w:tc>
      </w:tr>
      <w:tr w:rsidR="00300CEF" w14:paraId="3634B20D" w14:textId="77777777" w:rsidTr="00300CEF">
        <w:trPr>
          <w:trHeight w:val="567"/>
        </w:trPr>
        <w:tc>
          <w:tcPr>
            <w:tcW w:w="4603" w:type="dxa"/>
          </w:tcPr>
          <w:p w14:paraId="1AD7B19C" w14:textId="77777777" w:rsidR="00300CEF" w:rsidRDefault="00300CEF" w:rsidP="00300CEF">
            <w:r>
              <w:t>Nitě, vyšívací i šicí</w:t>
            </w:r>
          </w:p>
        </w:tc>
        <w:tc>
          <w:tcPr>
            <w:tcW w:w="4603" w:type="dxa"/>
          </w:tcPr>
          <w:p w14:paraId="5FC57C0C" w14:textId="77777777" w:rsidR="00300CEF" w:rsidRDefault="00300CEF" w:rsidP="00300CEF">
            <w:r>
              <w:t>3 Kč</w:t>
            </w:r>
          </w:p>
        </w:tc>
      </w:tr>
      <w:tr w:rsidR="00300CEF" w14:paraId="4DDCEE31" w14:textId="77777777" w:rsidTr="00300CEF">
        <w:trPr>
          <w:trHeight w:val="567"/>
        </w:trPr>
        <w:tc>
          <w:tcPr>
            <w:tcW w:w="4603" w:type="dxa"/>
          </w:tcPr>
          <w:p w14:paraId="1E9F6076" w14:textId="77777777" w:rsidR="00300CEF" w:rsidRDefault="0032100F" w:rsidP="00300CEF">
            <w:r>
              <w:t>PLA filament 1,3 g</w:t>
            </w:r>
          </w:p>
        </w:tc>
        <w:tc>
          <w:tcPr>
            <w:tcW w:w="4603" w:type="dxa"/>
          </w:tcPr>
          <w:p w14:paraId="63444A22" w14:textId="77777777" w:rsidR="00300CEF" w:rsidRDefault="0032100F" w:rsidP="00300CEF">
            <w:r>
              <w:t>1 Kč</w:t>
            </w:r>
          </w:p>
        </w:tc>
      </w:tr>
      <w:tr w:rsidR="00300CEF" w14:paraId="0A175EEC" w14:textId="77777777" w:rsidTr="00300CEF">
        <w:trPr>
          <w:trHeight w:val="567"/>
        </w:trPr>
        <w:tc>
          <w:tcPr>
            <w:tcW w:w="4603" w:type="dxa"/>
          </w:tcPr>
          <w:p w14:paraId="2FAAA099" w14:textId="77777777" w:rsidR="00300CEF" w:rsidRPr="005A323D" w:rsidRDefault="005A323D" w:rsidP="00300CEF">
            <w:pPr>
              <w:rPr>
                <w:b/>
              </w:rPr>
            </w:pPr>
            <w:r>
              <w:rPr>
                <w:b/>
              </w:rPr>
              <w:t>Celkové náklady na 1 kapsu</w:t>
            </w:r>
          </w:p>
        </w:tc>
        <w:tc>
          <w:tcPr>
            <w:tcW w:w="4603" w:type="dxa"/>
          </w:tcPr>
          <w:p w14:paraId="3FDFDC68" w14:textId="77777777" w:rsidR="00300CEF" w:rsidRDefault="005A323D" w:rsidP="00300CEF">
            <w:r>
              <w:t>38 Kč</w:t>
            </w:r>
          </w:p>
        </w:tc>
      </w:tr>
    </w:tbl>
    <w:p w14:paraId="3DA12EBE" w14:textId="77777777" w:rsidR="00300CEF" w:rsidRDefault="00300CEF" w:rsidP="00300CEF"/>
    <w:p w14:paraId="6B8B12E7" w14:textId="2A2E58D7" w:rsidR="00300CEF" w:rsidRDefault="005A323D" w:rsidP="005A323D">
      <w:pPr>
        <w:jc w:val="both"/>
      </w:pPr>
      <w:r>
        <w:t>Pozn.: Částečně lze považovat za spotřební materiál i lep</w:t>
      </w:r>
      <w:r w:rsidR="00E74664">
        <w:t>i</w:t>
      </w:r>
      <w:r>
        <w:t>cí podložky, které jsou příslušenstvím řezacího plotteru. Podložka je upotřebitelná podle druhu materiálu cca 50</w:t>
      </w:r>
      <w:r w:rsidR="00E74664">
        <w:t>–</w:t>
      </w:r>
      <w:r>
        <w:t>100x.</w:t>
      </w:r>
      <w:r w:rsidR="002911E5">
        <w:t xml:space="preserve"> </w:t>
      </w:r>
      <w:r>
        <w:t>Cena jedné podložky je 580 Kč, finanční náročnost lze snížit využíváním tzv. mezipodložek za cenu 78 Kč/ks.</w:t>
      </w:r>
    </w:p>
    <w:p w14:paraId="516106A0" w14:textId="7CAE93E7" w:rsidR="002911E5" w:rsidRDefault="002911E5" w:rsidP="005A323D">
      <w:pPr>
        <w:jc w:val="both"/>
      </w:pPr>
      <w:r>
        <w:t>Zároveň je nutno podotknout, že některé druhy materiálu je nutno koupit v minimálním možném množství</w:t>
      </w:r>
      <w:r w:rsidR="00E74664">
        <w:t>,</w:t>
      </w:r>
      <w:r>
        <w:t xml:space="preserve"> např. filament 1 kg za cenu 690 Kč, což zvyšuje finanční nároky na spotřební materiál pro </w:t>
      </w:r>
      <w:r w:rsidR="00E74664">
        <w:t>start</w:t>
      </w:r>
      <w:r>
        <w:t xml:space="preserve"> projektu.</w:t>
      </w:r>
    </w:p>
    <w:p w14:paraId="124818BF" w14:textId="77777777" w:rsidR="005A323D" w:rsidRDefault="005A323D">
      <w:r>
        <w:br w:type="page"/>
      </w:r>
    </w:p>
    <w:p w14:paraId="72EA0B16" w14:textId="77777777" w:rsidR="005A323D" w:rsidRDefault="00CA590E" w:rsidP="005A323D">
      <w:pPr>
        <w:pStyle w:val="Nadpis1"/>
      </w:pPr>
      <w:bookmarkStart w:id="10" w:name="_Toc106365439"/>
      <w:r>
        <w:lastRenderedPageBreak/>
        <w:t>Časový harmonogram</w:t>
      </w:r>
      <w:bookmarkEnd w:id="10"/>
      <w:r>
        <w:t xml:space="preserve"> </w:t>
      </w:r>
    </w:p>
    <w:p w14:paraId="17B83192" w14:textId="77777777" w:rsidR="005A323D" w:rsidRDefault="00CA590E" w:rsidP="005A323D">
      <w:pPr>
        <w:pStyle w:val="Nadpis2"/>
        <w:spacing w:before="0" w:after="120"/>
        <w:jc w:val="left"/>
      </w:pPr>
      <w:bookmarkStart w:id="11" w:name="_Toc106365440"/>
      <w:r>
        <w:t>Časový harmonogram</w:t>
      </w:r>
      <w:bookmarkEnd w:id="11"/>
    </w:p>
    <w:p w14:paraId="4F7BDE35" w14:textId="77777777" w:rsidR="00E74664" w:rsidRDefault="00CA590E" w:rsidP="005A323D">
      <w:pPr>
        <w:spacing w:after="120"/>
        <w:jc w:val="both"/>
      </w:pPr>
      <w:r>
        <w:t>Celý projekt je vhodné rozvrhnou na dobu jednoho školního roku, při časové dotaci 1 hodi</w:t>
      </w:r>
      <w:r w:rsidR="0073038F">
        <w:t>na týdně</w:t>
      </w:r>
      <w:r w:rsidR="00E74664">
        <w:t>. V</w:t>
      </w:r>
      <w:r w:rsidR="0073038F">
        <w:t>hodný je například j</w:t>
      </w:r>
      <w:r>
        <w:t>ak</w:t>
      </w:r>
      <w:r w:rsidR="0073038F">
        <w:t xml:space="preserve">o součást volitelného předmětu. </w:t>
      </w:r>
    </w:p>
    <w:p w14:paraId="10527B25" w14:textId="05D5B0A6" w:rsidR="005A323D" w:rsidRDefault="0073038F" w:rsidP="005A323D">
      <w:pPr>
        <w:spacing w:after="120"/>
        <w:jc w:val="both"/>
      </w:pPr>
      <w:r>
        <w:t>Projekt m</w:t>
      </w:r>
      <w:r w:rsidR="005A213A">
        <w:t>á</w:t>
      </w:r>
      <w:r>
        <w:t xml:space="preserve"> několik fází: seznámení s vybavením digitální dílny a možnostmi jednotlivých zařízení, motivace žáků, generování a kultivování nápadů, výroba prototypu svačinové kapsy bez využití technologií, řešení </w:t>
      </w:r>
      <w:proofErr w:type="gramStart"/>
      <w:r>
        <w:t>problému</w:t>
      </w:r>
      <w:proofErr w:type="gramEnd"/>
      <w:r>
        <w:t xml:space="preserve"> jak do výroby zapojit pokročilé digitální technologie pro zvýšení efektivity práce a atraktivity výrobku.</w:t>
      </w:r>
    </w:p>
    <w:p w14:paraId="474AEA65" w14:textId="77777777" w:rsidR="005A323D" w:rsidRPr="006B3869" w:rsidRDefault="005A323D" w:rsidP="005A323D">
      <w:pPr>
        <w:spacing w:after="120"/>
        <w:jc w:val="both"/>
      </w:pPr>
    </w:p>
    <w:p w14:paraId="200F0820" w14:textId="77777777" w:rsidR="005A323D" w:rsidRPr="00D958F8" w:rsidRDefault="0073038F" w:rsidP="00607CA6">
      <w:pPr>
        <w:pStyle w:val="Nadpis2"/>
        <w:jc w:val="left"/>
      </w:pPr>
      <w:bookmarkStart w:id="12" w:name="_Toc106365441"/>
      <w:r w:rsidRPr="00D958F8">
        <w:t>Doporučená velikost skupiny</w:t>
      </w:r>
      <w:bookmarkEnd w:id="12"/>
    </w:p>
    <w:p w14:paraId="7BB76885" w14:textId="4DADD7A9" w:rsidR="0073038F" w:rsidRDefault="0073038F" w:rsidP="0073038F">
      <w:pPr>
        <w:spacing w:after="120"/>
        <w:jc w:val="both"/>
      </w:pPr>
      <w:r>
        <w:t>Z důvodu vyšší</w:t>
      </w:r>
      <w:r w:rsidR="00607CA6">
        <w:t>ch</w:t>
      </w:r>
      <w:r>
        <w:t xml:space="preserve"> náro</w:t>
      </w:r>
      <w:r w:rsidR="00607CA6">
        <w:t>ků</w:t>
      </w:r>
      <w:r>
        <w:t xml:space="preserve"> na osvojení nových dovedností a jejich aplikaci je vhodné pracovat s menší skupinou cca </w:t>
      </w:r>
      <w:r w:rsidR="00E74664">
        <w:t>deset</w:t>
      </w:r>
      <w:r>
        <w:t xml:space="preserve"> žáků, popřípadě s využitím tandemové výuky (</w:t>
      </w:r>
      <w:r w:rsidR="00E74664">
        <w:t>dva</w:t>
      </w:r>
      <w:r>
        <w:t xml:space="preserve"> učitelé na třídu či skupinu)</w:t>
      </w:r>
      <w:r w:rsidR="00607CA6">
        <w:t>.</w:t>
      </w:r>
    </w:p>
    <w:p w14:paraId="4631BFA9" w14:textId="77777777" w:rsidR="005A323D" w:rsidRDefault="005A323D" w:rsidP="005A323D">
      <w:pPr>
        <w:jc w:val="both"/>
      </w:pPr>
    </w:p>
    <w:p w14:paraId="7D928E48" w14:textId="77777777" w:rsidR="005A213A" w:rsidRDefault="005A213A" w:rsidP="005A213A">
      <w:pPr>
        <w:pStyle w:val="Nadpis1"/>
      </w:pPr>
      <w:bookmarkStart w:id="13" w:name="_Toc106365442"/>
      <w:r>
        <w:t>Popis jednotlivých kroků</w:t>
      </w:r>
      <w:bookmarkEnd w:id="13"/>
      <w:r>
        <w:t xml:space="preserve"> </w:t>
      </w:r>
    </w:p>
    <w:p w14:paraId="7A6962D4" w14:textId="77777777" w:rsidR="005A213A" w:rsidRDefault="005A213A" w:rsidP="005A213A">
      <w:pPr>
        <w:pStyle w:val="Nadpis2"/>
        <w:spacing w:before="0" w:after="120"/>
        <w:jc w:val="left"/>
      </w:pPr>
      <w:bookmarkStart w:id="14" w:name="_Toc106365443"/>
      <w:r>
        <w:t>Seznámení s digitální díln</w:t>
      </w:r>
      <w:r w:rsidR="00E06C9D">
        <w:t>ou</w:t>
      </w:r>
      <w:r>
        <w:t xml:space="preserve"> a možnostmi jednotlivých zařízení</w:t>
      </w:r>
      <w:bookmarkEnd w:id="14"/>
      <w:r>
        <w:t xml:space="preserve"> </w:t>
      </w:r>
    </w:p>
    <w:p w14:paraId="380156D4" w14:textId="7E46793D" w:rsidR="00EB782C" w:rsidRDefault="005A213A" w:rsidP="005A213A">
      <w:pPr>
        <w:jc w:val="both"/>
      </w:pPr>
      <w:r>
        <w:t>Na úvod žákovského projektu se žáci seznámí s tím, co budou mít k jeho realizaci k dispozici – zařízení digitální dílny</w:t>
      </w:r>
      <w:r w:rsidR="00E74664">
        <w:t>. I</w:t>
      </w:r>
      <w:r w:rsidR="00EB782C">
        <w:t xml:space="preserve">deální je, aby se </w:t>
      </w:r>
      <w:r>
        <w:t>sami podíleli na jejím uvedení do provozu (vybalení, rozmístění</w:t>
      </w:r>
      <w:r w:rsidR="00E74664">
        <w:t xml:space="preserve"> atd.</w:t>
      </w:r>
      <w:r>
        <w:t xml:space="preserve">). </w:t>
      </w:r>
      <w:r w:rsidR="00EB782C">
        <w:t>Pokud již je digitální dílna součástí školy, potom je nutné, aby se seznámili s možnostmi, které jednotlivá zařízení nabízí</w:t>
      </w:r>
      <w:r w:rsidR="00E06C9D">
        <w:t xml:space="preserve">, přičemž mohou žáci pracovat </w:t>
      </w:r>
      <w:r w:rsidR="00EB782C">
        <w:t>v těchto postupných krocích:</w:t>
      </w:r>
    </w:p>
    <w:p w14:paraId="266CC794" w14:textId="77777777" w:rsidR="00EB782C" w:rsidRDefault="00EB782C" w:rsidP="005A213A">
      <w:pPr>
        <w:jc w:val="both"/>
      </w:pPr>
      <w:r>
        <w:t xml:space="preserve">3D tiskárna </w:t>
      </w:r>
    </w:p>
    <w:p w14:paraId="363133F6" w14:textId="3AB9F336" w:rsidR="00EB782C" w:rsidRDefault="00EB782C" w:rsidP="00EB782C">
      <w:pPr>
        <w:pStyle w:val="Odstavecseseznamem"/>
        <w:numPr>
          <w:ilvl w:val="0"/>
          <w:numId w:val="5"/>
        </w:numPr>
        <w:jc w:val="both"/>
      </w:pPr>
      <w:r>
        <w:t xml:space="preserve">stažení souboru </w:t>
      </w:r>
      <w:r w:rsidR="003F2C97">
        <w:t xml:space="preserve">ve </w:t>
      </w:r>
      <w:proofErr w:type="gramStart"/>
      <w:r w:rsidR="003F2C97">
        <w:t>formátu .</w:t>
      </w:r>
      <w:proofErr w:type="spellStart"/>
      <w:r w:rsidR="00E74664">
        <w:t>stl</w:t>
      </w:r>
      <w:proofErr w:type="spellEnd"/>
      <w:proofErr w:type="gramEnd"/>
      <w:r w:rsidR="003F2C97">
        <w:t xml:space="preserve"> </w:t>
      </w:r>
      <w:r>
        <w:t xml:space="preserve">z </w:t>
      </w:r>
      <w:hyperlink r:id="rId22" w:history="1">
        <w:r w:rsidRPr="00EB782C">
          <w:rPr>
            <w:rStyle w:val="Hypertextovodkaz"/>
          </w:rPr>
          <w:t>https://www.thingiverse.com/</w:t>
        </w:r>
      </w:hyperlink>
    </w:p>
    <w:p w14:paraId="18A32AE1" w14:textId="044ABD7B" w:rsidR="00EB782C" w:rsidRDefault="00EB782C" w:rsidP="00EB782C">
      <w:pPr>
        <w:pStyle w:val="Odstavecseseznamem"/>
        <w:numPr>
          <w:ilvl w:val="0"/>
          <w:numId w:val="5"/>
        </w:numPr>
        <w:jc w:val="both"/>
      </w:pPr>
      <w:r>
        <w:t>příprava so</w:t>
      </w:r>
      <w:r w:rsidR="006343EE">
        <w:t>u</w:t>
      </w:r>
      <w:r>
        <w:t xml:space="preserve">boru pro tisk </w:t>
      </w:r>
      <w:r w:rsidR="00E74664">
        <w:t xml:space="preserve">(tzv. </w:t>
      </w:r>
      <w:proofErr w:type="spellStart"/>
      <w:r>
        <w:t>slicování</w:t>
      </w:r>
      <w:proofErr w:type="spellEnd"/>
      <w:r w:rsidR="00E74664">
        <w:t>)</w:t>
      </w:r>
      <w:r>
        <w:t xml:space="preserve"> v programu např. </w:t>
      </w:r>
      <w:proofErr w:type="spellStart"/>
      <w:r>
        <w:t>PrusaSlicer</w:t>
      </w:r>
      <w:proofErr w:type="spellEnd"/>
      <w:r w:rsidR="003F2C97">
        <w:t xml:space="preserve"> – G-</w:t>
      </w:r>
      <w:proofErr w:type="spellStart"/>
      <w:r w:rsidR="00E74664">
        <w:t>code</w:t>
      </w:r>
      <w:proofErr w:type="spellEnd"/>
      <w:r w:rsidR="003F2C97">
        <w:t xml:space="preserve"> soubor</w:t>
      </w:r>
    </w:p>
    <w:p w14:paraId="46B0AA4B" w14:textId="77777777" w:rsidR="003F2C97" w:rsidRDefault="00EB782C" w:rsidP="00EB782C">
      <w:pPr>
        <w:pStyle w:val="Odstavecseseznamem"/>
        <w:numPr>
          <w:ilvl w:val="0"/>
          <w:numId w:val="5"/>
        </w:numPr>
        <w:jc w:val="both"/>
      </w:pPr>
      <w:r>
        <w:t xml:space="preserve">základy práce s tiskárnou, výměna filamentu </w:t>
      </w:r>
    </w:p>
    <w:p w14:paraId="0281CDB3" w14:textId="77777777" w:rsidR="00EB782C" w:rsidRDefault="00EB782C" w:rsidP="00EB782C">
      <w:pPr>
        <w:pStyle w:val="Odstavecseseznamem"/>
        <w:numPr>
          <w:ilvl w:val="0"/>
          <w:numId w:val="5"/>
        </w:numPr>
        <w:jc w:val="both"/>
      </w:pPr>
      <w:r>
        <w:t>vytištění předmětu</w:t>
      </w:r>
      <w:r w:rsidRPr="00EB782C">
        <w:t xml:space="preserve"> </w:t>
      </w:r>
    </w:p>
    <w:p w14:paraId="48BD0652" w14:textId="77777777" w:rsidR="003F2C97" w:rsidRDefault="003F2C97" w:rsidP="00EB782C">
      <w:pPr>
        <w:pStyle w:val="Odstavecseseznamem"/>
        <w:numPr>
          <w:ilvl w:val="0"/>
          <w:numId w:val="5"/>
        </w:numPr>
        <w:jc w:val="both"/>
      </w:pPr>
      <w:r>
        <w:t xml:space="preserve">návrh jmenovky v prostředí </w:t>
      </w:r>
      <w:hyperlink r:id="rId23" w:history="1">
        <w:r w:rsidRPr="003F2C97">
          <w:rPr>
            <w:rStyle w:val="Hypertextovodkaz"/>
          </w:rPr>
          <w:t>https://www.tinkercad.com/</w:t>
        </w:r>
      </w:hyperlink>
    </w:p>
    <w:p w14:paraId="16A85DC6" w14:textId="77777777" w:rsidR="003F2C97" w:rsidRDefault="003F2C97" w:rsidP="00EB782C">
      <w:pPr>
        <w:pStyle w:val="Odstavecseseznamem"/>
        <w:numPr>
          <w:ilvl w:val="0"/>
          <w:numId w:val="5"/>
        </w:numPr>
        <w:jc w:val="both"/>
      </w:pPr>
      <w:r>
        <w:t>vytištění jmenovky</w:t>
      </w:r>
    </w:p>
    <w:p w14:paraId="54222136" w14:textId="77777777" w:rsidR="003F2C97" w:rsidRDefault="003F2C97" w:rsidP="003F2C97">
      <w:pPr>
        <w:jc w:val="both"/>
      </w:pPr>
      <w:r>
        <w:t>grafický tablet</w:t>
      </w:r>
    </w:p>
    <w:p w14:paraId="3C60FBDE" w14:textId="77777777" w:rsidR="003F2C97" w:rsidRDefault="003F2C97" w:rsidP="003F2C97">
      <w:pPr>
        <w:pStyle w:val="Odstavecseseznamem"/>
        <w:numPr>
          <w:ilvl w:val="0"/>
          <w:numId w:val="6"/>
        </w:numPr>
        <w:jc w:val="both"/>
      </w:pPr>
      <w:r>
        <w:t>seznámení s funkcemi grafického tabletu</w:t>
      </w:r>
    </w:p>
    <w:p w14:paraId="6FAB5906" w14:textId="77777777" w:rsidR="003F2C97" w:rsidRDefault="003F2C97" w:rsidP="003F2C97">
      <w:pPr>
        <w:pStyle w:val="Odstavecseseznamem"/>
        <w:numPr>
          <w:ilvl w:val="0"/>
          <w:numId w:val="6"/>
        </w:numPr>
        <w:jc w:val="both"/>
      </w:pPr>
      <w:r>
        <w:t xml:space="preserve">seznámení s možnostmi programu </w:t>
      </w:r>
      <w:proofErr w:type="spellStart"/>
      <w:r>
        <w:t>Krita</w:t>
      </w:r>
      <w:proofErr w:type="spellEnd"/>
    </w:p>
    <w:p w14:paraId="1B83322B" w14:textId="77777777" w:rsidR="003F2C97" w:rsidRDefault="003F2C97" w:rsidP="003F2C97">
      <w:pPr>
        <w:pStyle w:val="Odstavecseseznamem"/>
        <w:numPr>
          <w:ilvl w:val="0"/>
          <w:numId w:val="6"/>
        </w:numPr>
        <w:jc w:val="both"/>
      </w:pPr>
      <w:r>
        <w:t>tvorba osobního loga</w:t>
      </w:r>
    </w:p>
    <w:p w14:paraId="1328602F" w14:textId="6E3881EE" w:rsidR="003F2C97" w:rsidRDefault="003F2C97" w:rsidP="003F2C97">
      <w:pPr>
        <w:pStyle w:val="Odstavecseseznamem"/>
        <w:numPr>
          <w:ilvl w:val="0"/>
          <w:numId w:val="6"/>
        </w:numPr>
        <w:jc w:val="both"/>
      </w:pPr>
      <w:r>
        <w:lastRenderedPageBreak/>
        <w:t>uložení na externí disk ve formátu .</w:t>
      </w:r>
      <w:proofErr w:type="spellStart"/>
      <w:r w:rsidR="00E74664">
        <w:t>png</w:t>
      </w:r>
      <w:proofErr w:type="spellEnd"/>
      <w:r>
        <w:t>, .</w:t>
      </w:r>
      <w:proofErr w:type="spellStart"/>
      <w:r w:rsidR="00E74664">
        <w:t>jpg</w:t>
      </w:r>
      <w:proofErr w:type="spellEnd"/>
    </w:p>
    <w:p w14:paraId="0EFEA645" w14:textId="77777777" w:rsidR="003F2C97" w:rsidRDefault="003F2C97" w:rsidP="003F2C97">
      <w:pPr>
        <w:jc w:val="both"/>
      </w:pPr>
      <w:r>
        <w:t>řezací plotter</w:t>
      </w:r>
    </w:p>
    <w:p w14:paraId="5A3D6B93" w14:textId="4E8E341B" w:rsidR="003F2C97" w:rsidRDefault="003F2C97" w:rsidP="003F2C97">
      <w:pPr>
        <w:pStyle w:val="Odstavecseseznamem"/>
        <w:numPr>
          <w:ilvl w:val="0"/>
          <w:numId w:val="5"/>
        </w:numPr>
        <w:jc w:val="both"/>
      </w:pPr>
      <w:r>
        <w:t xml:space="preserve">stažení souboru ve </w:t>
      </w:r>
      <w:proofErr w:type="gramStart"/>
      <w:r>
        <w:t>formátu .</w:t>
      </w:r>
      <w:proofErr w:type="spellStart"/>
      <w:r w:rsidR="00E74664">
        <w:t>fcm</w:t>
      </w:r>
      <w:proofErr w:type="spellEnd"/>
      <w:proofErr w:type="gramEnd"/>
      <w:r>
        <w:t xml:space="preserve"> z databáze </w:t>
      </w:r>
      <w:hyperlink r:id="rId24" w:history="1">
        <w:r w:rsidR="00622E75" w:rsidRPr="00622E75">
          <w:rPr>
            <w:rStyle w:val="Hypertextovodkaz"/>
          </w:rPr>
          <w:t>https://canvasworkspace.brother.com/</w:t>
        </w:r>
      </w:hyperlink>
    </w:p>
    <w:p w14:paraId="0154BD53" w14:textId="77777777" w:rsidR="003F2C97" w:rsidRDefault="003F2C97" w:rsidP="003F2C97">
      <w:pPr>
        <w:pStyle w:val="Odstavecseseznamem"/>
        <w:numPr>
          <w:ilvl w:val="0"/>
          <w:numId w:val="5"/>
        </w:numPr>
        <w:jc w:val="both"/>
      </w:pPr>
      <w:r>
        <w:t xml:space="preserve">základy práce s plotterem, spuštění, příprava materiálu a nalepení na podložku, nahrání souboru </w:t>
      </w:r>
    </w:p>
    <w:p w14:paraId="2AEFC13E" w14:textId="77777777" w:rsidR="003F2C97" w:rsidRDefault="003F2C97" w:rsidP="003F2C97">
      <w:pPr>
        <w:pStyle w:val="Odstavecseseznamem"/>
        <w:numPr>
          <w:ilvl w:val="0"/>
          <w:numId w:val="5"/>
        </w:numPr>
        <w:jc w:val="both"/>
      </w:pPr>
      <w:r>
        <w:t>řezání, popřípadě skenování</w:t>
      </w:r>
    </w:p>
    <w:p w14:paraId="4AD521D2" w14:textId="77777777" w:rsidR="003F2C97" w:rsidRDefault="003F2C97" w:rsidP="003F2C97">
      <w:pPr>
        <w:pStyle w:val="Odstavecseseznamem"/>
        <w:numPr>
          <w:ilvl w:val="0"/>
          <w:numId w:val="5"/>
        </w:numPr>
        <w:jc w:val="both"/>
      </w:pPr>
      <w:r>
        <w:t xml:space="preserve">návrh </w:t>
      </w:r>
      <w:r w:rsidR="00622E75">
        <w:t xml:space="preserve">šablony se jménem </w:t>
      </w:r>
      <w:r>
        <w:t xml:space="preserve">v prostředí </w:t>
      </w:r>
      <w:hyperlink r:id="rId25" w:history="1">
        <w:r w:rsidR="00622E75" w:rsidRPr="00622E75">
          <w:rPr>
            <w:rStyle w:val="Hypertextovodkaz"/>
          </w:rPr>
          <w:t>https://canvasworkspace.brother.com/</w:t>
        </w:r>
      </w:hyperlink>
    </w:p>
    <w:p w14:paraId="6D7F4067" w14:textId="77777777" w:rsidR="003F2C97" w:rsidRDefault="00622E75" w:rsidP="003F2C97">
      <w:pPr>
        <w:pStyle w:val="Odstavecseseznamem"/>
        <w:numPr>
          <w:ilvl w:val="0"/>
          <w:numId w:val="5"/>
        </w:numPr>
        <w:jc w:val="both"/>
      </w:pPr>
      <w:r>
        <w:t>vyříznutí šablony</w:t>
      </w:r>
    </w:p>
    <w:p w14:paraId="45D6A01C" w14:textId="77777777" w:rsidR="003F2C97" w:rsidRDefault="00F726F6" w:rsidP="003F2C97">
      <w:pPr>
        <w:jc w:val="both"/>
      </w:pPr>
      <w:r>
        <w:rPr>
          <w:noProof/>
          <w:lang w:eastAsia="cs-CZ"/>
        </w:rPr>
        <w:drawing>
          <wp:inline distT="0" distB="0" distL="0" distR="0" wp14:anchorId="5793618F" wp14:editId="4C128CCE">
            <wp:extent cx="5756910" cy="4316707"/>
            <wp:effectExtent l="19050" t="0" r="0" b="0"/>
            <wp:docPr id="21" name="obrázek 15" descr="C:\Users\jiri.beran\Downloads\DSC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iri.beran\Downloads\DSCN01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93334" w14:textId="77777777" w:rsidR="00622E75" w:rsidRDefault="00622E75" w:rsidP="00622E75">
      <w:pPr>
        <w:jc w:val="both"/>
      </w:pPr>
      <w:r>
        <w:t>programovatelný vyšívací a šicí stroj</w:t>
      </w:r>
    </w:p>
    <w:p w14:paraId="22BE3459" w14:textId="77777777" w:rsidR="00F75776" w:rsidRDefault="00622E75" w:rsidP="00622E75">
      <w:pPr>
        <w:pStyle w:val="Odstavecseseznamem"/>
        <w:numPr>
          <w:ilvl w:val="0"/>
          <w:numId w:val="5"/>
        </w:numPr>
        <w:jc w:val="both"/>
      </w:pPr>
      <w:r>
        <w:t>základy práce se </w:t>
      </w:r>
      <w:r w:rsidR="00F75776">
        <w:t>strojem</w:t>
      </w:r>
      <w:r>
        <w:t xml:space="preserve">, </w:t>
      </w:r>
      <w:r w:rsidR="00F75776">
        <w:t>výměna a navlékání nití, změna stehů, jednoduché šití</w:t>
      </w:r>
    </w:p>
    <w:p w14:paraId="75EB07BB" w14:textId="77777777" w:rsidR="00622E75" w:rsidRDefault="00F75776" w:rsidP="00622E75">
      <w:pPr>
        <w:pStyle w:val="Odstavecseseznamem"/>
        <w:numPr>
          <w:ilvl w:val="0"/>
          <w:numId w:val="5"/>
        </w:numPr>
        <w:jc w:val="both"/>
      </w:pPr>
      <w:r>
        <w:t>obšití ubrousku</w:t>
      </w:r>
      <w:r w:rsidR="00622E75">
        <w:t xml:space="preserve"> </w:t>
      </w:r>
    </w:p>
    <w:p w14:paraId="54948320" w14:textId="77777777" w:rsidR="00622E75" w:rsidRDefault="00F75776" w:rsidP="00622E75">
      <w:pPr>
        <w:pStyle w:val="Odstavecseseznamem"/>
        <w:numPr>
          <w:ilvl w:val="0"/>
          <w:numId w:val="5"/>
        </w:numPr>
        <w:jc w:val="both"/>
      </w:pPr>
      <w:r>
        <w:t>výměna modulu pro vyšívání, upevnění látky do vyšívacího rámečku</w:t>
      </w:r>
    </w:p>
    <w:p w14:paraId="60773592" w14:textId="77777777" w:rsidR="00F75776" w:rsidRDefault="00F75776" w:rsidP="00622E75">
      <w:pPr>
        <w:pStyle w:val="Odstavecseseznamem"/>
        <w:numPr>
          <w:ilvl w:val="0"/>
          <w:numId w:val="5"/>
        </w:numPr>
        <w:jc w:val="both"/>
      </w:pPr>
      <w:r>
        <w:t xml:space="preserve">vytvoření textu, výběr motivu v aplikaci </w:t>
      </w:r>
      <w:proofErr w:type="spellStart"/>
      <w:r>
        <w:t>MyPatterns</w:t>
      </w:r>
      <w:proofErr w:type="spellEnd"/>
      <w:r>
        <w:t xml:space="preserve"> a přenos dat do šicího stroje</w:t>
      </w:r>
    </w:p>
    <w:p w14:paraId="584EFECD" w14:textId="77777777" w:rsidR="00E06C9D" w:rsidRDefault="00E06C9D" w:rsidP="00622E75">
      <w:pPr>
        <w:pStyle w:val="Odstavecseseznamem"/>
        <w:numPr>
          <w:ilvl w:val="0"/>
          <w:numId w:val="5"/>
        </w:numPr>
        <w:jc w:val="both"/>
      </w:pPr>
      <w:r>
        <w:t>vlastní vyšívání</w:t>
      </w:r>
    </w:p>
    <w:p w14:paraId="6991D35D" w14:textId="77777777" w:rsidR="00622E75" w:rsidRDefault="00F75776" w:rsidP="00622E75">
      <w:pPr>
        <w:pStyle w:val="Odstavecseseznamem"/>
        <w:numPr>
          <w:ilvl w:val="0"/>
          <w:numId w:val="5"/>
        </w:numPr>
        <w:jc w:val="both"/>
      </w:pPr>
      <w:r>
        <w:t xml:space="preserve">tvorba osobního loga pomocí grafického tabletu a programu </w:t>
      </w:r>
      <w:proofErr w:type="spellStart"/>
      <w:r>
        <w:t>EZDesign</w:t>
      </w:r>
      <w:proofErr w:type="spellEnd"/>
    </w:p>
    <w:p w14:paraId="1A668F46" w14:textId="77777777" w:rsidR="00622E75" w:rsidRDefault="00E06C9D" w:rsidP="00622E75">
      <w:pPr>
        <w:pStyle w:val="Odstavecseseznamem"/>
        <w:numPr>
          <w:ilvl w:val="0"/>
          <w:numId w:val="5"/>
        </w:numPr>
        <w:jc w:val="both"/>
      </w:pPr>
      <w:r>
        <w:lastRenderedPageBreak/>
        <w:t>nastavení stehů a simulace vyšívání</w:t>
      </w:r>
    </w:p>
    <w:p w14:paraId="6B9326E6" w14:textId="77777777" w:rsidR="00622E75" w:rsidRDefault="00E06C9D" w:rsidP="003F2C97">
      <w:pPr>
        <w:jc w:val="both"/>
      </w:pPr>
      <w:r>
        <w:t>Pozn.: Není podmínkou, aby všichni žáci byli specialisté na všechna zařízení, ale platí, že podstata jejich obsluhy je často obdobná. Jednotlivé kroky jsou doporučením a některé lze přeskočit či vynechat.</w:t>
      </w:r>
    </w:p>
    <w:p w14:paraId="074847C9" w14:textId="77777777" w:rsidR="005A213A" w:rsidRDefault="005A213A" w:rsidP="005A323D">
      <w:pPr>
        <w:jc w:val="both"/>
      </w:pPr>
    </w:p>
    <w:p w14:paraId="7AF691CE" w14:textId="7E5324E1" w:rsidR="005A213A" w:rsidRPr="00D958F8" w:rsidRDefault="00E06C9D" w:rsidP="00D958F8">
      <w:pPr>
        <w:pStyle w:val="Nadpis2"/>
        <w:jc w:val="left"/>
      </w:pPr>
      <w:bookmarkStart w:id="15" w:name="_Toc106365444"/>
      <w:r w:rsidRPr="00D958F8">
        <w:t xml:space="preserve">Motivace </w:t>
      </w:r>
      <w:r w:rsidR="009E68FA" w:rsidRPr="00D958F8">
        <w:t>žáků</w:t>
      </w:r>
      <w:r w:rsidR="00E74664">
        <w:t xml:space="preserve"> a</w:t>
      </w:r>
      <w:r w:rsidR="009E68FA" w:rsidRPr="00D958F8">
        <w:t xml:space="preserve"> generování kultivování nápadů</w:t>
      </w:r>
      <w:bookmarkEnd w:id="15"/>
    </w:p>
    <w:p w14:paraId="74744502" w14:textId="77777777" w:rsidR="00E74664" w:rsidRDefault="00910812" w:rsidP="005A213A">
      <w:pPr>
        <w:spacing w:after="120"/>
        <w:jc w:val="both"/>
      </w:pPr>
      <w:r>
        <w:t>Žáky je vhodné motivovat pomocí edukativních videí</w:t>
      </w:r>
      <w:r w:rsidR="00E74664">
        <w:t>,</w:t>
      </w:r>
      <w:r>
        <w:t xml:space="preserve"> popř</w:t>
      </w:r>
      <w:r w:rsidR="00E74664">
        <w:t>.</w:t>
      </w:r>
      <w:r>
        <w:t xml:space="preserve"> prezentací, které postihují tato témata: produkce jednorázových plastů, problémy recyklace, znečištění </w:t>
      </w:r>
      <w:proofErr w:type="spellStart"/>
      <w:r>
        <w:t>mikroplasty</w:t>
      </w:r>
      <w:proofErr w:type="spellEnd"/>
      <w:r w:rsidR="00E74664">
        <w:t xml:space="preserve"> atd. </w:t>
      </w:r>
    </w:p>
    <w:p w14:paraId="7CA616BA" w14:textId="77777777" w:rsidR="00E74664" w:rsidRDefault="00187F0F" w:rsidP="005A213A">
      <w:pPr>
        <w:spacing w:after="120"/>
        <w:jc w:val="both"/>
      </w:pPr>
      <w:r>
        <w:t xml:space="preserve">Následují otázky k zamyšlení: Jak zabránit katastrofě? Jak se na produkci a spotřebě jednorázových plastů podílíš ty osobně, </w:t>
      </w:r>
      <w:r w:rsidR="00E74664">
        <w:t xml:space="preserve">tvá </w:t>
      </w:r>
      <w:r>
        <w:t>rodina, škola? Co můžeme udělat my tady a teď?</w:t>
      </w:r>
    </w:p>
    <w:p w14:paraId="604476FB" w14:textId="3AB9805E" w:rsidR="005A213A" w:rsidRDefault="00910812" w:rsidP="005A213A">
      <w:pPr>
        <w:spacing w:after="120"/>
        <w:jc w:val="both"/>
      </w:pPr>
      <w:r>
        <w:t xml:space="preserve">Následně </w:t>
      </w:r>
      <w:r w:rsidR="00187F0F">
        <w:t xml:space="preserve">žáci metodou brainstormingu či </w:t>
      </w:r>
      <w:proofErr w:type="spellStart"/>
      <w:r w:rsidR="00187F0F">
        <w:t>brainwritingu</w:t>
      </w:r>
      <w:proofErr w:type="spellEnd"/>
      <w:r w:rsidR="00187F0F">
        <w:t xml:space="preserve"> generují nápady a dohodnou se na tom, který se bude realizovat. Učitel může vhodně, ale pokud možno velmi nenásilně</w:t>
      </w:r>
      <w:r w:rsidR="00E74664">
        <w:t>,</w:t>
      </w:r>
      <w:r w:rsidR="00187F0F">
        <w:t xml:space="preserve"> korigovat směr, kterým se přemýšlení ubírá. Kultivace nápadu spočívá v plánu, jak danou věc zrealizují, v tomto případě kapsu vyrobí (materiál, nástroje, další pomůcky, pracovní postup, časová a finanční náročnost)</w:t>
      </w:r>
      <w:r w:rsidR="00F726F6">
        <w:t xml:space="preserve"> a v uvědomění si, čím je výrobek unikátní.</w:t>
      </w:r>
    </w:p>
    <w:p w14:paraId="3D9571CC" w14:textId="77777777" w:rsidR="00607CA6" w:rsidRDefault="00F726F6" w:rsidP="005A213A">
      <w:pPr>
        <w:spacing w:after="120"/>
        <w:jc w:val="both"/>
      </w:pPr>
      <w:r>
        <w:rPr>
          <w:noProof/>
          <w:lang w:eastAsia="cs-CZ"/>
        </w:rPr>
        <w:drawing>
          <wp:inline distT="0" distB="0" distL="0" distR="0" wp14:anchorId="7EB09D37" wp14:editId="588C33C6">
            <wp:extent cx="5753100" cy="3981450"/>
            <wp:effectExtent l="19050" t="0" r="0" b="0"/>
            <wp:docPr id="20" name="obrázek 14" descr="C:\Users\jiri.beran\Downloads\IMG_20220428_13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iri.beran\Downloads\IMG_20220428_1335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10000"/>
                    </a:blip>
                    <a:srcRect b="7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B6731" w14:textId="77777777" w:rsidR="00607CA6" w:rsidRDefault="00607CA6">
      <w:r>
        <w:br w:type="page"/>
      </w:r>
    </w:p>
    <w:p w14:paraId="66F29299" w14:textId="77777777" w:rsidR="00F726F6" w:rsidRPr="00D958F8" w:rsidRDefault="00F726F6" w:rsidP="00607CA6">
      <w:pPr>
        <w:pStyle w:val="Nadpis2"/>
        <w:jc w:val="left"/>
      </w:pPr>
      <w:bookmarkStart w:id="16" w:name="_Toc106365445"/>
      <w:r w:rsidRPr="00D958F8">
        <w:lastRenderedPageBreak/>
        <w:t>Výroba prototypu (bez využití technologií)</w:t>
      </w:r>
      <w:bookmarkEnd w:id="16"/>
    </w:p>
    <w:p w14:paraId="02EEE295" w14:textId="1A7F98CF" w:rsidR="00F726F6" w:rsidRDefault="00F726F6" w:rsidP="00CE2BA9">
      <w:pPr>
        <w:pStyle w:val="Odstavecseseznamem"/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8B1B6D">
        <w:rPr>
          <w:rFonts w:eastAsia="Times New Roman" w:cstheme="minorHAnsi"/>
          <w:color w:val="000000"/>
          <w:lang w:eastAsia="cs-CZ"/>
        </w:rPr>
        <w:t xml:space="preserve">Vybereme si vhodnou bavlněnou látku a křídou si na ni </w:t>
      </w:r>
      <w:r w:rsidR="00661101">
        <w:rPr>
          <w:rFonts w:eastAsia="Times New Roman" w:cstheme="minorHAnsi"/>
          <w:color w:val="000000"/>
          <w:lang w:eastAsia="cs-CZ"/>
        </w:rPr>
        <w:t>ob</w:t>
      </w:r>
      <w:r w:rsidRPr="008B1B6D">
        <w:rPr>
          <w:rFonts w:eastAsia="Times New Roman" w:cstheme="minorHAnsi"/>
          <w:color w:val="000000"/>
          <w:lang w:eastAsia="cs-CZ"/>
        </w:rPr>
        <w:t xml:space="preserve">kreslíme střih kapsy. Velikost si zvolíme podle toho, jakou svačinu v ní chceme nosit. V našem případě jsou to dva krajíce chleba, popř. </w:t>
      </w:r>
      <w:r w:rsidR="00D945C5">
        <w:rPr>
          <w:rFonts w:eastAsia="Times New Roman" w:cstheme="minorHAnsi"/>
          <w:color w:val="000000"/>
          <w:lang w:eastAsia="cs-CZ"/>
        </w:rPr>
        <w:t>dva</w:t>
      </w:r>
      <w:r w:rsidRPr="008B1B6D">
        <w:rPr>
          <w:rFonts w:eastAsia="Times New Roman" w:cstheme="minorHAnsi"/>
          <w:color w:val="000000"/>
          <w:lang w:eastAsia="cs-CZ"/>
        </w:rPr>
        <w:t xml:space="preserve"> rohlíky. To znamená </w:t>
      </w:r>
      <w:r w:rsidR="00D945C5">
        <w:rPr>
          <w:rFonts w:eastAsia="Times New Roman" w:cstheme="minorHAnsi"/>
          <w:color w:val="000000"/>
          <w:lang w:eastAsia="cs-CZ"/>
        </w:rPr>
        <w:t>dva</w:t>
      </w:r>
      <w:r w:rsidRPr="008B1B6D">
        <w:rPr>
          <w:rFonts w:eastAsia="Times New Roman" w:cstheme="minorHAnsi"/>
          <w:color w:val="000000"/>
          <w:lang w:eastAsia="cs-CZ"/>
        </w:rPr>
        <w:t xml:space="preserve"> obdélníky 17x24 cm nad sebou + zaoblená klopa kapsy.</w:t>
      </w:r>
    </w:p>
    <w:p w14:paraId="2177304B" w14:textId="77777777" w:rsidR="00607CA6" w:rsidRPr="008B1B6D" w:rsidRDefault="00607CA6" w:rsidP="00607CA6">
      <w:pPr>
        <w:pStyle w:val="Odstavecseseznamem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14:paraId="74846FA2" w14:textId="77777777" w:rsidR="00F726F6" w:rsidRPr="00F726F6" w:rsidRDefault="00F726F6" w:rsidP="002911E5">
      <w:pPr>
        <w:spacing w:after="0" w:line="240" w:lineRule="auto"/>
        <w:ind w:left="142"/>
        <w:rPr>
          <w:rFonts w:eastAsia="Times New Roman" w:cstheme="minorHAnsi"/>
          <w:lang w:eastAsia="cs-CZ"/>
        </w:rPr>
      </w:pPr>
      <w:r w:rsidRPr="00F726F6">
        <w:rPr>
          <w:rFonts w:eastAsia="Times New Roman" w:cstheme="minorHAns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15AB293F" wp14:editId="625A0218">
            <wp:extent cx="5753100" cy="3843686"/>
            <wp:effectExtent l="19050" t="0" r="0" b="0"/>
            <wp:docPr id="56" name="obrázek 56" descr="https://lh5.googleusercontent.com/eijPEuWIM-fzs7e61h9VCnAt_CQDbXaSsNiABj60CG-jDprjvi52vB8MBxVuEuXcukk2yIq1vkpI895Na9uVJ5VPJ6gaj2YSIgg9RlPZZZuffPNd7IYT-OtyEmmSiPRvVubKCf-XxFrTAVI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lh5.googleusercontent.com/eijPEuWIM-fzs7e61h9VCnAt_CQDbXaSsNiABj60CG-jDprjvi52vB8MBxVuEuXcukk2yIq1vkpI895Na9uVJ5VPJ6gaj2YSIgg9RlPZZZuffPNd7IYT-OtyEmmSiPRvVubKCf-XxFrTAVIbi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B8826" w14:textId="77777777" w:rsidR="00F726F6" w:rsidRPr="00F726F6" w:rsidRDefault="00F726F6" w:rsidP="00F726F6">
      <w:pPr>
        <w:spacing w:after="0" w:line="240" w:lineRule="auto"/>
        <w:rPr>
          <w:rFonts w:eastAsia="Times New Roman" w:cstheme="minorHAnsi"/>
          <w:lang w:eastAsia="cs-CZ"/>
        </w:rPr>
      </w:pPr>
    </w:p>
    <w:p w14:paraId="1062DBAB" w14:textId="77777777" w:rsidR="00661101" w:rsidRDefault="00F726F6" w:rsidP="00CE2BA9">
      <w:pPr>
        <w:pStyle w:val="Odstavecseseznamem"/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661101">
        <w:rPr>
          <w:rFonts w:eastAsia="Times New Roman" w:cstheme="minorHAnsi"/>
          <w:color w:val="000000"/>
          <w:lang w:eastAsia="cs-CZ"/>
        </w:rPr>
        <w:t>Na vnitřní omyvatelnou vrstvu potřebujeme nepromokavou pot</w:t>
      </w:r>
      <w:r w:rsidR="00661101" w:rsidRPr="00661101">
        <w:rPr>
          <w:rFonts w:eastAsia="Times New Roman" w:cstheme="minorHAnsi"/>
          <w:color w:val="000000"/>
          <w:lang w:eastAsia="cs-CZ"/>
        </w:rPr>
        <w:t>ravinovou tkaninu s PUL zátěrem, na kterou obkreslíme stejný střih jako na látku.</w:t>
      </w:r>
    </w:p>
    <w:p w14:paraId="3B91FC00" w14:textId="77777777" w:rsidR="00661101" w:rsidRPr="00661101" w:rsidRDefault="00661101" w:rsidP="00CE2BA9">
      <w:pPr>
        <w:pStyle w:val="Odstavecseseznamem"/>
        <w:numPr>
          <w:ilvl w:val="0"/>
          <w:numId w:val="23"/>
        </w:numPr>
        <w:spacing w:after="0" w:line="240" w:lineRule="auto"/>
        <w:jc w:val="both"/>
        <w:textAlignment w:val="baseline"/>
        <w:rPr>
          <w:rFonts w:eastAsia="Times New Roman" w:cstheme="minorHAnsi"/>
          <w:lang w:eastAsia="cs-CZ"/>
        </w:rPr>
      </w:pPr>
      <w:r w:rsidRPr="00661101">
        <w:rPr>
          <w:rFonts w:eastAsia="Times New Roman" w:cstheme="minorHAnsi"/>
          <w:color w:val="000000"/>
          <w:lang w:eastAsia="cs-CZ"/>
        </w:rPr>
        <w:t>Z látky i tkaniny vystř</w:t>
      </w:r>
      <w:r>
        <w:rPr>
          <w:rFonts w:eastAsia="Times New Roman" w:cstheme="minorHAnsi"/>
          <w:color w:val="000000"/>
          <w:lang w:eastAsia="cs-CZ"/>
        </w:rPr>
        <w:t>i</w:t>
      </w:r>
      <w:r w:rsidRPr="00661101">
        <w:rPr>
          <w:rFonts w:eastAsia="Times New Roman" w:cstheme="minorHAnsi"/>
          <w:color w:val="000000"/>
          <w:lang w:eastAsia="cs-CZ"/>
        </w:rPr>
        <w:t>hneme požadované tvary</w:t>
      </w:r>
      <w:r>
        <w:rPr>
          <w:rFonts w:eastAsia="Times New Roman" w:cstheme="minorHAnsi"/>
          <w:color w:val="000000"/>
          <w:lang w:eastAsia="cs-CZ"/>
        </w:rPr>
        <w:t xml:space="preserve">. </w:t>
      </w:r>
    </w:p>
    <w:p w14:paraId="6A7D4D69" w14:textId="77777777" w:rsidR="00F726F6" w:rsidRDefault="00F726F6" w:rsidP="00661101">
      <w:pPr>
        <w:pStyle w:val="Odstavecseseznamem"/>
        <w:spacing w:after="0" w:line="240" w:lineRule="auto"/>
        <w:ind w:left="0"/>
        <w:textAlignment w:val="baseline"/>
        <w:rPr>
          <w:rFonts w:eastAsia="Times New Roman" w:cstheme="minorHAnsi"/>
          <w:lang w:eastAsia="cs-CZ"/>
        </w:rPr>
      </w:pPr>
      <w:r w:rsidRPr="00F726F6">
        <w:rPr>
          <w:rFonts w:eastAsia="Times New Roman" w:cstheme="minorHAnsi"/>
          <w:noProof/>
          <w:color w:val="000000"/>
          <w:bdr w:val="none" w:sz="0" w:space="0" w:color="auto" w:frame="1"/>
          <w:lang w:eastAsia="cs-CZ"/>
        </w:rPr>
        <w:lastRenderedPageBreak/>
        <w:drawing>
          <wp:inline distT="0" distB="0" distL="0" distR="0" wp14:anchorId="320F3301" wp14:editId="0C247081">
            <wp:extent cx="5752800" cy="4285633"/>
            <wp:effectExtent l="19050" t="0" r="300" b="0"/>
            <wp:docPr id="57" name="obrázek 57" descr="https://lh4.googleusercontent.com/HcU602T5E-OQJDtG0LiNSzDf-vfj9g4j2r7Klvhl6OShm0Tuxn1MCV35lmzFgmqW4F1yqqNhQq5cLHz5uNQtLiaglQ0tW_SscrLdLLSTaD-OAbdaUX8Wto1zkmx3UHxYK6ubWl2iFcEISuwV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lh4.googleusercontent.com/HcU602T5E-OQJDtG0LiNSzDf-vfj9g4j2r7Klvhl6OShm0Tuxn1MCV35lmzFgmqW4F1yqqNhQq5cLHz5uNQtLiaglQ0tW_SscrLdLLSTaD-OAbdaUX8Wto1zkmx3UHxYK6ubWl2iFcEISuwVzQ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428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FA4F0" w14:textId="77777777" w:rsidR="00607CA6" w:rsidRPr="00F726F6" w:rsidRDefault="00607CA6" w:rsidP="00661101">
      <w:pPr>
        <w:pStyle w:val="Odstavecseseznamem"/>
        <w:spacing w:after="0" w:line="240" w:lineRule="auto"/>
        <w:ind w:left="0"/>
        <w:textAlignment w:val="baseline"/>
        <w:rPr>
          <w:rFonts w:eastAsia="Times New Roman" w:cstheme="minorHAnsi"/>
          <w:lang w:eastAsia="cs-CZ"/>
        </w:rPr>
      </w:pPr>
    </w:p>
    <w:p w14:paraId="47376553" w14:textId="77777777" w:rsidR="00F726F6" w:rsidRPr="00661101" w:rsidRDefault="00661101" w:rsidP="00CE2BA9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Varianta B </w:t>
      </w:r>
      <w:r w:rsidR="00F726F6" w:rsidRPr="00661101">
        <w:rPr>
          <w:rFonts w:eastAsia="Times New Roman" w:cstheme="minorHAnsi"/>
          <w:color w:val="000000"/>
          <w:lang w:eastAsia="cs-CZ"/>
        </w:rPr>
        <w:t>(jednobarevná bavlněná látka, na kterou vyšijeme logo):</w:t>
      </w:r>
    </w:p>
    <w:p w14:paraId="33370EB3" w14:textId="5FDEB89B" w:rsidR="00F726F6" w:rsidRPr="00661101" w:rsidRDefault="00F726F6" w:rsidP="00CE2BA9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661101">
        <w:rPr>
          <w:rFonts w:eastAsia="Times New Roman" w:cstheme="minorHAnsi"/>
          <w:color w:val="000000"/>
          <w:lang w:eastAsia="cs-CZ"/>
        </w:rPr>
        <w:t xml:space="preserve">Připravíme si nažehlovací </w:t>
      </w:r>
      <w:proofErr w:type="spellStart"/>
      <w:r w:rsidRPr="00661101">
        <w:rPr>
          <w:rFonts w:eastAsia="Times New Roman" w:cstheme="minorHAnsi"/>
          <w:color w:val="000000"/>
          <w:lang w:eastAsia="cs-CZ"/>
        </w:rPr>
        <w:t>vlizelín</w:t>
      </w:r>
      <w:proofErr w:type="spellEnd"/>
      <w:r w:rsidRPr="00661101">
        <w:rPr>
          <w:rFonts w:eastAsia="Times New Roman" w:cstheme="minorHAnsi"/>
          <w:color w:val="000000"/>
          <w:lang w:eastAsia="cs-CZ"/>
        </w:rPr>
        <w:t xml:space="preserve">, který nažehlíme na rubovou stranu bavlněné látky. </w:t>
      </w:r>
      <w:proofErr w:type="spellStart"/>
      <w:r w:rsidRPr="00661101">
        <w:rPr>
          <w:rFonts w:eastAsia="Times New Roman" w:cstheme="minorHAnsi"/>
          <w:color w:val="000000"/>
          <w:lang w:eastAsia="cs-CZ"/>
        </w:rPr>
        <w:t>Vlizelín</w:t>
      </w:r>
      <w:proofErr w:type="spellEnd"/>
      <w:r w:rsidRPr="00661101">
        <w:rPr>
          <w:rFonts w:eastAsia="Times New Roman" w:cstheme="minorHAnsi"/>
          <w:color w:val="000000"/>
          <w:lang w:eastAsia="cs-CZ"/>
        </w:rPr>
        <w:t xml:space="preserve"> musí být dostatečně velký kvůli vyšívacímu rámečku </w:t>
      </w:r>
      <w:r w:rsidR="00D945C5">
        <w:rPr>
          <w:rFonts w:eastAsia="Times New Roman" w:cstheme="minorHAnsi"/>
          <w:color w:val="000000"/>
          <w:lang w:eastAsia="cs-CZ"/>
        </w:rPr>
        <w:t>–</w:t>
      </w:r>
      <w:r w:rsidRPr="00661101">
        <w:rPr>
          <w:rFonts w:eastAsia="Times New Roman" w:cstheme="minorHAnsi"/>
          <w:color w:val="000000"/>
          <w:lang w:eastAsia="cs-CZ"/>
        </w:rPr>
        <w:t xml:space="preserve"> musí tam jít zachytit.</w:t>
      </w:r>
    </w:p>
    <w:p w14:paraId="623BB1EE" w14:textId="77777777" w:rsidR="00F726F6" w:rsidRPr="00661101" w:rsidRDefault="00F726F6" w:rsidP="00CE2BA9">
      <w:pPr>
        <w:pStyle w:val="Odstavecseseznamem"/>
        <w:numPr>
          <w:ilvl w:val="0"/>
          <w:numId w:val="25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661101">
        <w:rPr>
          <w:rFonts w:eastAsia="Times New Roman" w:cstheme="minorHAnsi"/>
          <w:color w:val="000000"/>
          <w:lang w:eastAsia="cs-CZ"/>
        </w:rPr>
        <w:t xml:space="preserve">Látku s </w:t>
      </w:r>
      <w:proofErr w:type="spellStart"/>
      <w:r w:rsidRPr="00661101">
        <w:rPr>
          <w:rFonts w:eastAsia="Times New Roman" w:cstheme="minorHAnsi"/>
          <w:color w:val="000000"/>
          <w:lang w:eastAsia="cs-CZ"/>
        </w:rPr>
        <w:t>vlizelínem</w:t>
      </w:r>
      <w:proofErr w:type="spellEnd"/>
      <w:r w:rsidRPr="00661101">
        <w:rPr>
          <w:rFonts w:eastAsia="Times New Roman" w:cstheme="minorHAnsi"/>
          <w:color w:val="000000"/>
          <w:lang w:eastAsia="cs-CZ"/>
        </w:rPr>
        <w:t xml:space="preserve"> připneme do vyšívacího rámečku.</w:t>
      </w:r>
    </w:p>
    <w:p w14:paraId="2725ED8D" w14:textId="77777777" w:rsidR="00661101" w:rsidRDefault="00F726F6" w:rsidP="00CE2BA9">
      <w:pPr>
        <w:pStyle w:val="Odstavecseseznamem"/>
        <w:numPr>
          <w:ilvl w:val="0"/>
          <w:numId w:val="25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661101">
        <w:rPr>
          <w:rFonts w:eastAsia="Times New Roman" w:cstheme="minorHAnsi"/>
          <w:color w:val="000000"/>
          <w:lang w:eastAsia="cs-CZ"/>
        </w:rPr>
        <w:t>Šicí stroj přestavíme na vyšívací:</w:t>
      </w:r>
    </w:p>
    <w:p w14:paraId="7516F7E3" w14:textId="77777777" w:rsidR="00F726F6" w:rsidRPr="00661101" w:rsidRDefault="00661101" w:rsidP="00661101">
      <w:pPr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br w:type="page"/>
      </w:r>
    </w:p>
    <w:p w14:paraId="0D30AC1D" w14:textId="77777777" w:rsidR="00F726F6" w:rsidRDefault="00F726F6" w:rsidP="00661101">
      <w:pPr>
        <w:pStyle w:val="Odstavecseseznamem"/>
        <w:numPr>
          <w:ilvl w:val="1"/>
          <w:numId w:val="25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661101">
        <w:rPr>
          <w:rFonts w:eastAsia="Times New Roman" w:cstheme="minorHAnsi"/>
          <w:color w:val="000000"/>
          <w:lang w:eastAsia="cs-CZ"/>
        </w:rPr>
        <w:lastRenderedPageBreak/>
        <w:t>vysuneme šicí stolek směrem doleva</w:t>
      </w:r>
    </w:p>
    <w:p w14:paraId="1F4796B3" w14:textId="77777777" w:rsidR="00607CA6" w:rsidRPr="00661101" w:rsidRDefault="00607CA6" w:rsidP="00607CA6">
      <w:pPr>
        <w:pStyle w:val="Odstavecseseznamem"/>
        <w:spacing w:after="0" w:line="240" w:lineRule="auto"/>
        <w:ind w:left="1440"/>
        <w:textAlignment w:val="baseline"/>
        <w:rPr>
          <w:rFonts w:eastAsia="Times New Roman" w:cstheme="minorHAnsi"/>
          <w:color w:val="000000"/>
          <w:lang w:eastAsia="cs-CZ"/>
        </w:rPr>
      </w:pPr>
    </w:p>
    <w:p w14:paraId="186D136B" w14:textId="77777777" w:rsidR="00F726F6" w:rsidRDefault="00F726F6" w:rsidP="00661101">
      <w:pPr>
        <w:spacing w:after="0" w:line="240" w:lineRule="auto"/>
        <w:rPr>
          <w:rFonts w:eastAsia="Times New Roman" w:cstheme="minorHAnsi"/>
          <w:lang w:eastAsia="cs-CZ"/>
        </w:rPr>
      </w:pPr>
      <w:r w:rsidRPr="00F726F6">
        <w:rPr>
          <w:rFonts w:eastAsia="Times New Roman" w:cstheme="minorHAns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6CFCAEBF" wp14:editId="34C8C3D5">
            <wp:extent cx="5752800" cy="4318902"/>
            <wp:effectExtent l="19050" t="0" r="300" b="0"/>
            <wp:docPr id="58" name="obrázek 58" descr="https://lh5.googleusercontent.com/zhnESCwaYqmqPtzrIvdse6kYHUOHARtHYqK7KloHvet0tzIBrOe_eWHCh24BANSB2TWwE6H0yvkOl8MmX8HcnWhFaxAqgnQX9zeyEkPbqXCGDgs6qzao-DSlWy_8yBUtYX4q5-XVPyIublCL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lh5.googleusercontent.com/zhnESCwaYqmqPtzrIvdse6kYHUOHARtHYqK7KloHvet0tzIBrOe_eWHCh24BANSB2TWwE6H0yvkOl8MmX8HcnWhFaxAqgnQX9zeyEkPbqXCGDgs6qzao-DSlWy_8yBUtYX4q5-XVPyIublCLA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431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EA0CD" w14:textId="77777777" w:rsidR="0036123B" w:rsidRDefault="0036123B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br w:type="page"/>
      </w:r>
    </w:p>
    <w:p w14:paraId="19BBA367" w14:textId="77777777" w:rsidR="00F726F6" w:rsidRDefault="00F726F6" w:rsidP="00661101">
      <w:pPr>
        <w:pStyle w:val="Odstavecseseznamem"/>
        <w:numPr>
          <w:ilvl w:val="1"/>
          <w:numId w:val="25"/>
        </w:numPr>
        <w:spacing w:after="0" w:line="240" w:lineRule="auto"/>
        <w:textAlignment w:val="baseline"/>
        <w:rPr>
          <w:rFonts w:eastAsia="Times New Roman" w:cstheme="minorHAnsi"/>
          <w:color w:val="000000"/>
          <w:lang w:eastAsia="cs-CZ"/>
        </w:rPr>
      </w:pPr>
      <w:r w:rsidRPr="00661101">
        <w:rPr>
          <w:rFonts w:eastAsia="Times New Roman" w:cstheme="minorHAnsi"/>
          <w:color w:val="000000"/>
          <w:lang w:eastAsia="cs-CZ"/>
        </w:rPr>
        <w:lastRenderedPageBreak/>
        <w:t>místo něj nasadíme vyšívací jednotku a zaklapneme</w:t>
      </w:r>
    </w:p>
    <w:p w14:paraId="4E787278" w14:textId="77777777" w:rsidR="00607CA6" w:rsidRPr="00661101" w:rsidRDefault="00607CA6" w:rsidP="00607CA6">
      <w:pPr>
        <w:pStyle w:val="Odstavecseseznamem"/>
        <w:spacing w:after="0" w:line="240" w:lineRule="auto"/>
        <w:ind w:left="1440"/>
        <w:textAlignment w:val="baseline"/>
        <w:rPr>
          <w:rFonts w:eastAsia="Times New Roman" w:cstheme="minorHAnsi"/>
          <w:color w:val="000000"/>
          <w:lang w:eastAsia="cs-CZ"/>
        </w:rPr>
      </w:pPr>
    </w:p>
    <w:p w14:paraId="7DCC4D71" w14:textId="77777777" w:rsidR="00F726F6" w:rsidRPr="00F726F6" w:rsidRDefault="00F726F6" w:rsidP="0036123B">
      <w:pPr>
        <w:spacing w:after="0" w:line="240" w:lineRule="auto"/>
        <w:rPr>
          <w:rFonts w:eastAsia="Times New Roman" w:cstheme="minorHAnsi"/>
          <w:lang w:eastAsia="cs-CZ"/>
        </w:rPr>
      </w:pPr>
      <w:r w:rsidRPr="00F726F6">
        <w:rPr>
          <w:rFonts w:eastAsia="Times New Roman" w:cstheme="minorHAnsi"/>
          <w:noProof/>
          <w:color w:val="000000"/>
          <w:bdr w:val="none" w:sz="0" w:space="0" w:color="auto" w:frame="1"/>
          <w:lang w:eastAsia="cs-CZ"/>
        </w:rPr>
        <w:drawing>
          <wp:inline distT="0" distB="0" distL="0" distR="0" wp14:anchorId="150D9255" wp14:editId="44B37316">
            <wp:extent cx="5752800" cy="4308777"/>
            <wp:effectExtent l="19050" t="0" r="300" b="0"/>
            <wp:docPr id="59" name="obrázek 59" descr="https://lh5.googleusercontent.com/pQr7bzjgNFU0QoiF0U4cRCWa_GWRU5KJLGAQBSEhv7rZvYPFp8lsUIMZNtmTvEuLSWYOVWKwxCAoTIaK2k-5SkKecqUfn56TVB4X3GBqyDi4-JD_XB10XElLrNfflEUXtgf8_zZzimHqSY76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h5.googleusercontent.com/pQr7bzjgNFU0QoiF0U4cRCWa_GWRU5KJLGAQBSEhv7rZvYPFp8lsUIMZNtmTvEuLSWYOVWKwxCAoTIaK2k-5SkKecqUfn56TVB4X3GBqyDi4-JD_XB10XElLrNfflEUXtgf8_zZzimHqSY76B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43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3DED0" w14:textId="77777777" w:rsidR="00F726F6" w:rsidRPr="00F726F6" w:rsidRDefault="00F726F6" w:rsidP="00CE2BA9">
      <w:pPr>
        <w:numPr>
          <w:ilvl w:val="0"/>
          <w:numId w:val="16"/>
        </w:numPr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F726F6">
        <w:rPr>
          <w:rFonts w:eastAsia="Times New Roman" w:cstheme="minorHAnsi"/>
          <w:color w:val="000000"/>
          <w:lang w:eastAsia="cs-CZ"/>
        </w:rPr>
        <w:t>stroj vypneme a zvedneme páčku patky do horní polohy</w:t>
      </w:r>
    </w:p>
    <w:p w14:paraId="7247A7A7" w14:textId="77777777" w:rsidR="00F726F6" w:rsidRPr="0036123B" w:rsidRDefault="0036123B" w:rsidP="00CE2BA9">
      <w:pPr>
        <w:spacing w:after="0" w:line="240" w:lineRule="auto"/>
        <w:ind w:left="108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d.</w:t>
      </w:r>
      <w:r>
        <w:rPr>
          <w:rFonts w:eastAsia="Times New Roman" w:cstheme="minorHAnsi"/>
          <w:color w:val="000000"/>
          <w:lang w:eastAsia="cs-CZ"/>
        </w:rPr>
        <w:tab/>
      </w:r>
      <w:r w:rsidR="00F726F6" w:rsidRPr="0036123B">
        <w:rPr>
          <w:rFonts w:eastAsia="Times New Roman" w:cstheme="minorHAnsi"/>
          <w:color w:val="000000"/>
          <w:lang w:eastAsia="cs-CZ"/>
        </w:rPr>
        <w:t>odstraníme držák patky</w:t>
      </w:r>
    </w:p>
    <w:p w14:paraId="41F7A68E" w14:textId="77777777" w:rsidR="00607CA6" w:rsidRDefault="0036123B" w:rsidP="00CE2BA9">
      <w:pPr>
        <w:spacing w:after="0" w:line="240" w:lineRule="auto"/>
        <w:ind w:left="108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e. </w:t>
      </w:r>
      <w:r>
        <w:rPr>
          <w:rFonts w:eastAsia="Times New Roman" w:cstheme="minorHAnsi"/>
          <w:color w:val="000000"/>
          <w:lang w:eastAsia="cs-CZ"/>
        </w:rPr>
        <w:tab/>
      </w:r>
      <w:r w:rsidR="00F726F6" w:rsidRPr="0036123B">
        <w:rPr>
          <w:rFonts w:eastAsia="Times New Roman" w:cstheme="minorHAnsi"/>
          <w:color w:val="000000"/>
          <w:lang w:eastAsia="cs-CZ"/>
        </w:rPr>
        <w:t>vytáhneme jehlu</w:t>
      </w:r>
    </w:p>
    <w:p w14:paraId="54BD7D36" w14:textId="77777777" w:rsidR="00607CA6" w:rsidRDefault="00607CA6">
      <w:pPr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br w:type="page"/>
      </w:r>
    </w:p>
    <w:p w14:paraId="0479627A" w14:textId="77777777" w:rsidR="00607CA6" w:rsidRDefault="0036123B" w:rsidP="00CE2BA9">
      <w:pPr>
        <w:spacing w:after="0" w:line="240" w:lineRule="auto"/>
        <w:ind w:left="108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lastRenderedPageBreak/>
        <w:t>f.</w:t>
      </w:r>
      <w:r>
        <w:rPr>
          <w:rFonts w:eastAsia="Times New Roman" w:cstheme="minorHAnsi"/>
          <w:color w:val="000000"/>
          <w:lang w:eastAsia="cs-CZ"/>
        </w:rPr>
        <w:tab/>
      </w:r>
      <w:r w:rsidR="00F726F6" w:rsidRPr="0036123B">
        <w:rPr>
          <w:rFonts w:eastAsia="Times New Roman" w:cstheme="minorHAnsi"/>
          <w:color w:val="000000"/>
          <w:lang w:eastAsia="cs-CZ"/>
        </w:rPr>
        <w:t>vyměníme stehovou desku za vyšívací</w:t>
      </w:r>
    </w:p>
    <w:p w14:paraId="3FC39E57" w14:textId="77777777" w:rsidR="00607CA6" w:rsidRDefault="00607CA6" w:rsidP="00CE2BA9">
      <w:pPr>
        <w:spacing w:after="0" w:line="240" w:lineRule="auto"/>
        <w:ind w:left="1080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14:paraId="4E9E360A" w14:textId="77777777" w:rsidR="00F726F6" w:rsidRDefault="00817B14" w:rsidP="00607CA6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noProof/>
          <w:color w:val="000000"/>
          <w:lang w:eastAsia="cs-CZ"/>
        </w:rPr>
        <w:drawing>
          <wp:inline distT="0" distB="0" distL="0" distR="0" wp14:anchorId="3352F347" wp14:editId="104BADEF">
            <wp:extent cx="5752800" cy="4314600"/>
            <wp:effectExtent l="19050" t="0" r="300" b="0"/>
            <wp:docPr id="38" name="obrázek 4" descr="C:\Users\Ilona Hůrková\Downloads\20220616_13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 Hůrková\Downloads\20220616_1329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43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BED95" w14:textId="77777777" w:rsidR="00817B14" w:rsidRPr="0036123B" w:rsidRDefault="00817B14" w:rsidP="00CE2BA9">
      <w:pPr>
        <w:spacing w:after="0" w:line="240" w:lineRule="auto"/>
        <w:ind w:left="1080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14:paraId="61263FB3" w14:textId="77777777" w:rsidR="00607CA6" w:rsidRDefault="0036123B" w:rsidP="00CE2BA9">
      <w:pPr>
        <w:spacing w:after="0" w:line="240" w:lineRule="auto"/>
        <w:ind w:left="108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g.</w:t>
      </w:r>
      <w:r>
        <w:rPr>
          <w:rFonts w:eastAsia="Times New Roman" w:cstheme="minorHAnsi"/>
          <w:color w:val="000000"/>
          <w:lang w:eastAsia="cs-CZ"/>
        </w:rPr>
        <w:tab/>
      </w:r>
      <w:r w:rsidR="00F726F6" w:rsidRPr="0036123B">
        <w:rPr>
          <w:rFonts w:eastAsia="Times New Roman" w:cstheme="minorHAnsi"/>
          <w:color w:val="000000"/>
          <w:lang w:eastAsia="cs-CZ"/>
        </w:rPr>
        <w:t>vyměníme jehlu za vhodnou vyšívací (označení EMBROIDERY) a zasuneme ji do držáku ploškou směrem od nás. Utáhneme šroub držáku jehly.</w:t>
      </w:r>
    </w:p>
    <w:p w14:paraId="13669650" w14:textId="77777777" w:rsidR="00607CA6" w:rsidRDefault="00607CA6">
      <w:pPr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br w:type="page"/>
      </w:r>
    </w:p>
    <w:p w14:paraId="61A13E32" w14:textId="77777777" w:rsidR="00F726F6" w:rsidRDefault="0036123B" w:rsidP="00CE2BA9">
      <w:pPr>
        <w:spacing w:after="0" w:line="240" w:lineRule="auto"/>
        <w:ind w:left="108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lastRenderedPageBreak/>
        <w:t>h.</w:t>
      </w:r>
      <w:r>
        <w:rPr>
          <w:rFonts w:eastAsia="Times New Roman" w:cstheme="minorHAnsi"/>
          <w:color w:val="000000"/>
          <w:lang w:eastAsia="cs-CZ"/>
        </w:rPr>
        <w:tab/>
      </w:r>
      <w:r w:rsidR="00F726F6" w:rsidRPr="0036123B">
        <w:rPr>
          <w:rFonts w:eastAsia="Times New Roman" w:cstheme="minorHAnsi"/>
          <w:color w:val="000000"/>
          <w:lang w:eastAsia="cs-CZ"/>
        </w:rPr>
        <w:t>vyměníme vyšívací patku</w:t>
      </w:r>
    </w:p>
    <w:p w14:paraId="01DBFAC8" w14:textId="77777777" w:rsidR="00607CA6" w:rsidRDefault="00607CA6" w:rsidP="00CE2BA9">
      <w:pPr>
        <w:spacing w:after="0" w:line="240" w:lineRule="auto"/>
        <w:ind w:left="1080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14:paraId="6F306C5F" w14:textId="77777777" w:rsidR="00817B14" w:rsidRDefault="00817B14" w:rsidP="00607CA6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noProof/>
          <w:color w:val="000000"/>
          <w:lang w:eastAsia="cs-CZ"/>
        </w:rPr>
        <w:drawing>
          <wp:inline distT="0" distB="0" distL="0" distR="0" wp14:anchorId="425C53B6" wp14:editId="6B043532">
            <wp:extent cx="5752800" cy="4317979"/>
            <wp:effectExtent l="19050" t="0" r="300" b="0"/>
            <wp:docPr id="39" name="obrázek 5" descr="C:\Users\Ilona Hůrková\Downloads\20220616_13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 Hůrková\Downloads\20220616_1335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43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BA6EAD" w14:textId="77777777" w:rsidR="00607CA6" w:rsidRPr="0036123B" w:rsidRDefault="00607CA6" w:rsidP="00607CA6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14:paraId="1E34BE7D" w14:textId="77777777" w:rsidR="00F726F6" w:rsidRPr="00817B14" w:rsidRDefault="00F726F6" w:rsidP="00A50078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36123B">
        <w:rPr>
          <w:rFonts w:eastAsia="Times New Roman" w:cstheme="minorHAnsi"/>
          <w:color w:val="000000"/>
          <w:lang w:eastAsia="cs-CZ"/>
        </w:rPr>
        <w:t xml:space="preserve">V aplikace My </w:t>
      </w:r>
      <w:proofErr w:type="spellStart"/>
      <w:r w:rsidRPr="0036123B">
        <w:rPr>
          <w:rFonts w:eastAsia="Times New Roman" w:cstheme="minorHAnsi"/>
          <w:color w:val="000000"/>
          <w:lang w:eastAsia="cs-CZ"/>
        </w:rPr>
        <w:t>Patterns</w:t>
      </w:r>
      <w:proofErr w:type="spellEnd"/>
      <w:r w:rsidRPr="0036123B">
        <w:rPr>
          <w:rFonts w:eastAsia="Times New Roman" w:cstheme="minorHAnsi"/>
          <w:color w:val="000000"/>
          <w:lang w:eastAsia="cs-CZ"/>
        </w:rPr>
        <w:t xml:space="preserve"> si připravíme vybraný vyšívací vzor. Použijeme k</w:t>
      </w:r>
      <w:r w:rsidR="00A50078">
        <w:rPr>
          <w:rFonts w:eastAsia="Times New Roman" w:cstheme="minorHAnsi"/>
          <w:color w:val="000000"/>
          <w:lang w:eastAsia="cs-CZ"/>
        </w:rPr>
        <w:t xml:space="preserve"> </w:t>
      </w:r>
      <w:r w:rsidRPr="00A50078">
        <w:rPr>
          <w:rFonts w:eastAsia="Times New Roman" w:cstheme="minorHAnsi"/>
          <w:color w:val="000000"/>
          <w:lang w:eastAsia="cs-CZ"/>
        </w:rPr>
        <w:t>tomu mobilní telefon nebo tablet.</w:t>
      </w:r>
    </w:p>
    <w:p w14:paraId="687C7A81" w14:textId="77777777" w:rsidR="00817B14" w:rsidRPr="00A50078" w:rsidRDefault="00817B14" w:rsidP="00817B14">
      <w:pPr>
        <w:pStyle w:val="Odstavecseseznamem"/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1B79B554" wp14:editId="272E1C3A">
            <wp:extent cx="2342356" cy="4164189"/>
            <wp:effectExtent l="19050" t="0" r="794" b="0"/>
            <wp:docPr id="40" name="obrázek 6" descr="C:\Users\Ilona Hůrková\Downloads\Screenshot_20220614-14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ona Hůrková\Downloads\Screenshot_20220614-1406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74" cy="41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49071" w14:textId="77777777" w:rsidR="00F726F6" w:rsidRPr="0036123B" w:rsidRDefault="00F726F6" w:rsidP="00CE2BA9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36123B">
        <w:rPr>
          <w:rFonts w:eastAsia="Times New Roman" w:cstheme="minorHAnsi"/>
          <w:color w:val="000000"/>
          <w:lang w:eastAsia="cs-CZ"/>
        </w:rPr>
        <w:t>Připojení telefonu nebo tabletu k šicímu stroji</w:t>
      </w:r>
    </w:p>
    <w:p w14:paraId="34D5EFE8" w14:textId="77777777" w:rsidR="00F726F6" w:rsidRDefault="00F726F6" w:rsidP="00CE2BA9">
      <w:pPr>
        <w:pStyle w:val="Odstavecseseznamem"/>
        <w:numPr>
          <w:ilvl w:val="1"/>
          <w:numId w:val="25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36123B">
        <w:rPr>
          <w:rFonts w:eastAsia="Times New Roman" w:cstheme="minorHAnsi"/>
          <w:color w:val="000000"/>
          <w:lang w:eastAsia="cs-CZ"/>
        </w:rPr>
        <w:t>stroj zapneme do polohy zapnuto a na stroji se zobrazí PP, zároveň svítí prostřední dioda u displeje stroje.</w:t>
      </w:r>
    </w:p>
    <w:p w14:paraId="0E615B3F" w14:textId="77777777" w:rsidR="00312FF4" w:rsidRPr="0036123B" w:rsidRDefault="00312FF4" w:rsidP="00312FF4">
      <w:pPr>
        <w:pStyle w:val="Odstavecseseznamem"/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noProof/>
          <w:color w:val="000000"/>
          <w:lang w:eastAsia="cs-CZ"/>
        </w:rPr>
        <w:drawing>
          <wp:inline distT="0" distB="0" distL="0" distR="0" wp14:anchorId="2EFDA634" wp14:editId="53DDD728">
            <wp:extent cx="2805906" cy="2104429"/>
            <wp:effectExtent l="0" t="342900" r="0" b="333971"/>
            <wp:docPr id="5" name="obrázek 1" descr="C:\Users\Ilona Hůrková\Downloads\20220614_14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 Hůrková\Downloads\20220614_1408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837" cy="210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629B2" w14:textId="77777777" w:rsidR="00F726F6" w:rsidRPr="0036123B" w:rsidRDefault="00F726F6" w:rsidP="00CE2BA9">
      <w:pPr>
        <w:pStyle w:val="Odstavecseseznamem"/>
        <w:numPr>
          <w:ilvl w:val="1"/>
          <w:numId w:val="25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36123B">
        <w:rPr>
          <w:rFonts w:eastAsia="Times New Roman" w:cstheme="minorHAnsi"/>
          <w:color w:val="000000"/>
          <w:lang w:eastAsia="cs-CZ"/>
        </w:rPr>
        <w:t xml:space="preserve">Indikátor </w:t>
      </w:r>
      <w:proofErr w:type="spellStart"/>
      <w:r w:rsidRPr="0036123B">
        <w:rPr>
          <w:rFonts w:eastAsia="Times New Roman" w:cstheme="minorHAnsi"/>
          <w:color w:val="000000"/>
          <w:lang w:eastAsia="cs-CZ"/>
        </w:rPr>
        <w:t>WiFi</w:t>
      </w:r>
      <w:proofErr w:type="spellEnd"/>
      <w:r w:rsidRPr="0036123B">
        <w:rPr>
          <w:rFonts w:eastAsia="Times New Roman" w:cstheme="minorHAnsi"/>
          <w:color w:val="000000"/>
          <w:lang w:eastAsia="cs-CZ"/>
        </w:rPr>
        <w:t xml:space="preserve"> bliká = stroj je připravený k připojení</w:t>
      </w:r>
    </w:p>
    <w:p w14:paraId="49AA7924" w14:textId="3DBEC9F4" w:rsidR="00F726F6" w:rsidRDefault="00F726F6" w:rsidP="00CE2BA9">
      <w:pPr>
        <w:pStyle w:val="Odstavecseseznamem"/>
        <w:numPr>
          <w:ilvl w:val="1"/>
          <w:numId w:val="25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36123B">
        <w:rPr>
          <w:rFonts w:eastAsia="Times New Roman" w:cstheme="minorHAnsi"/>
          <w:color w:val="000000"/>
          <w:lang w:eastAsia="cs-CZ"/>
        </w:rPr>
        <w:lastRenderedPageBreak/>
        <w:t xml:space="preserve">otevřeme aplikaci My </w:t>
      </w:r>
      <w:proofErr w:type="spellStart"/>
      <w:r w:rsidRPr="0036123B">
        <w:rPr>
          <w:rFonts w:eastAsia="Times New Roman" w:cstheme="minorHAnsi"/>
          <w:color w:val="000000"/>
          <w:lang w:eastAsia="cs-CZ"/>
        </w:rPr>
        <w:t>Patterns</w:t>
      </w:r>
      <w:proofErr w:type="spellEnd"/>
      <w:r w:rsidRPr="0036123B">
        <w:rPr>
          <w:rFonts w:eastAsia="Times New Roman" w:cstheme="minorHAnsi"/>
          <w:color w:val="000000"/>
          <w:lang w:eastAsia="cs-CZ"/>
        </w:rPr>
        <w:t xml:space="preserve"> na mobilním telefonu nebo tabletu, v liště na levé straně stiskneme </w:t>
      </w:r>
      <w:r w:rsidR="00D945C5">
        <w:rPr>
          <w:rFonts w:eastAsia="Times New Roman" w:cstheme="minorHAnsi"/>
          <w:color w:val="000000"/>
          <w:lang w:eastAsia="cs-CZ"/>
        </w:rPr>
        <w:t>„</w:t>
      </w:r>
      <w:r w:rsidRPr="0036123B">
        <w:rPr>
          <w:rFonts w:eastAsia="Times New Roman" w:cstheme="minorHAnsi"/>
          <w:color w:val="000000"/>
          <w:lang w:eastAsia="cs-CZ"/>
        </w:rPr>
        <w:t xml:space="preserve">Přidat nové připojení” a zvolíme </w:t>
      </w:r>
      <w:r w:rsidR="00D945C5">
        <w:rPr>
          <w:rFonts w:eastAsia="Times New Roman" w:cstheme="minorHAnsi"/>
          <w:color w:val="000000"/>
          <w:lang w:eastAsia="cs-CZ"/>
        </w:rPr>
        <w:t>„</w:t>
      </w:r>
      <w:r w:rsidRPr="0036123B">
        <w:rPr>
          <w:rFonts w:eastAsia="Times New Roman" w:cstheme="minorHAnsi"/>
          <w:color w:val="000000"/>
          <w:lang w:eastAsia="cs-CZ"/>
        </w:rPr>
        <w:t>Nastavení připojení z bodu na bod”</w:t>
      </w:r>
    </w:p>
    <w:p w14:paraId="2BF62E00" w14:textId="77777777" w:rsidR="00312FF4" w:rsidRDefault="00312FF4" w:rsidP="00312FF4">
      <w:pPr>
        <w:pStyle w:val="Odstavecseseznamem"/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14:paraId="1E4F7A43" w14:textId="77777777" w:rsidR="00312FF4" w:rsidRPr="0036123B" w:rsidRDefault="00312FF4" w:rsidP="00312FF4">
      <w:pPr>
        <w:pStyle w:val="Odstavecseseznamem"/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noProof/>
          <w:color w:val="000000"/>
          <w:lang w:eastAsia="cs-CZ"/>
        </w:rPr>
        <w:drawing>
          <wp:inline distT="0" distB="0" distL="0" distR="0" wp14:anchorId="0093F134" wp14:editId="4698F8EF">
            <wp:extent cx="1887537" cy="3355622"/>
            <wp:effectExtent l="19050" t="0" r="0" b="0"/>
            <wp:docPr id="37" name="obrázek 3" descr="C:\Users\Ilona Hůrková\Downloads\Screenshot_20220614-140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 Hůrková\Downloads\Screenshot_20220614-140903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872" cy="335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122205" w14:textId="1FA90038" w:rsidR="00F726F6" w:rsidRDefault="00F726F6" w:rsidP="00CE2BA9">
      <w:pPr>
        <w:pStyle w:val="Odstavecseseznamem"/>
        <w:numPr>
          <w:ilvl w:val="1"/>
          <w:numId w:val="25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36123B">
        <w:rPr>
          <w:rFonts w:eastAsia="Times New Roman" w:cstheme="minorHAnsi"/>
          <w:color w:val="000000"/>
          <w:lang w:eastAsia="cs-CZ"/>
        </w:rPr>
        <w:t>Připojení proběhne automaticky a na displeji se objeví GO. Stroj je nyní připravený k</w:t>
      </w:r>
      <w:r w:rsidR="00D945C5">
        <w:rPr>
          <w:rFonts w:eastAsia="Times New Roman" w:cstheme="minorHAnsi"/>
          <w:color w:val="000000"/>
          <w:lang w:eastAsia="cs-CZ"/>
        </w:rPr>
        <w:t> </w:t>
      </w:r>
      <w:r w:rsidRPr="0036123B">
        <w:rPr>
          <w:rFonts w:eastAsia="Times New Roman" w:cstheme="minorHAnsi"/>
          <w:color w:val="000000"/>
          <w:lang w:eastAsia="cs-CZ"/>
        </w:rPr>
        <w:t>vyšívání.</w:t>
      </w:r>
    </w:p>
    <w:p w14:paraId="54B0172C" w14:textId="77777777" w:rsidR="00312FF4" w:rsidRPr="00312FF4" w:rsidRDefault="00312FF4" w:rsidP="00312FF4">
      <w:pPr>
        <w:pStyle w:val="Odstavecseseznamem"/>
        <w:rPr>
          <w:rFonts w:eastAsia="Times New Roman" w:cstheme="minorHAnsi"/>
          <w:color w:val="000000"/>
          <w:lang w:eastAsia="cs-CZ"/>
        </w:rPr>
      </w:pPr>
    </w:p>
    <w:p w14:paraId="0275C868" w14:textId="77777777" w:rsidR="00312FF4" w:rsidRDefault="00312FF4" w:rsidP="00312FF4">
      <w:pPr>
        <w:pStyle w:val="Odstavecseseznamem"/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 w:rsidRPr="00312FF4">
        <w:rPr>
          <w:rFonts w:eastAsia="Times New Roman" w:cstheme="minorHAnsi"/>
          <w:noProof/>
          <w:color w:val="000000"/>
          <w:lang w:eastAsia="cs-CZ"/>
        </w:rPr>
        <w:drawing>
          <wp:inline distT="0" distB="0" distL="0" distR="0" wp14:anchorId="7592C6A2" wp14:editId="1ADB2A0B">
            <wp:extent cx="2853534" cy="2140150"/>
            <wp:effectExtent l="0" t="361950" r="0" b="336350"/>
            <wp:docPr id="25" name="obrázek 2" descr="C:\Users\Ilona Hůrková\Downloads\20220614_1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ona Hůrková\Downloads\20220614_1410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915" cy="21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5F3F3" w14:textId="77777777" w:rsidR="00312FF4" w:rsidRDefault="00312FF4" w:rsidP="00312FF4">
      <w:pPr>
        <w:pStyle w:val="Odstavecseseznamem"/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 xml:space="preserve">e) necháme se vést mobilní aplikací – připojíme se na </w:t>
      </w:r>
      <w:proofErr w:type="spellStart"/>
      <w:r>
        <w:rPr>
          <w:rFonts w:eastAsia="Times New Roman" w:cstheme="minorHAnsi"/>
          <w:color w:val="000000"/>
          <w:lang w:eastAsia="cs-CZ"/>
        </w:rPr>
        <w:t>WiFi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stroje, </w:t>
      </w:r>
      <w:proofErr w:type="spellStart"/>
      <w:r w:rsidR="00BB72F6">
        <w:rPr>
          <w:rFonts w:eastAsia="Times New Roman" w:cstheme="minorHAnsi"/>
          <w:color w:val="000000"/>
          <w:lang w:eastAsia="cs-CZ"/>
        </w:rPr>
        <w:t>nakalibrujeme</w:t>
      </w:r>
      <w:proofErr w:type="spellEnd"/>
      <w:r w:rsidR="00BB72F6">
        <w:rPr>
          <w:rFonts w:eastAsia="Times New Roman" w:cstheme="minorHAnsi"/>
          <w:color w:val="000000"/>
          <w:lang w:eastAsia="cs-CZ"/>
        </w:rPr>
        <w:t xml:space="preserve"> vyšívací rám a jsme připraveni vyšívat.</w:t>
      </w:r>
      <w:r w:rsidR="00817B14">
        <w:rPr>
          <w:rFonts w:eastAsia="Times New Roman" w:cstheme="minorHAnsi"/>
          <w:color w:val="000000"/>
          <w:lang w:eastAsia="cs-CZ"/>
        </w:rPr>
        <w:t xml:space="preserve"> Navlékneme vyšívací nitě.</w:t>
      </w:r>
      <w:r w:rsidR="00BB72F6">
        <w:rPr>
          <w:rFonts w:eastAsia="Times New Roman" w:cstheme="minorHAnsi"/>
          <w:color w:val="000000"/>
          <w:lang w:eastAsia="cs-CZ"/>
        </w:rPr>
        <w:t xml:space="preserve"> </w:t>
      </w:r>
      <w:r w:rsidR="00817B14">
        <w:rPr>
          <w:rFonts w:eastAsia="Times New Roman" w:cstheme="minorHAnsi"/>
          <w:color w:val="000000"/>
          <w:lang w:eastAsia="cs-CZ"/>
        </w:rPr>
        <w:t>Vyšívání zapneme tlačítkem Play na stroji a mobilní aplikace nás vede, kdy vyměnit barvy nití apod.</w:t>
      </w:r>
    </w:p>
    <w:p w14:paraId="42BCBDFF" w14:textId="77777777" w:rsidR="00612521" w:rsidRDefault="00612521" w:rsidP="00312FF4">
      <w:pPr>
        <w:pStyle w:val="Odstavecseseznamem"/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noProof/>
          <w:color w:val="000000"/>
          <w:lang w:eastAsia="cs-CZ"/>
        </w:rPr>
        <w:lastRenderedPageBreak/>
        <w:drawing>
          <wp:inline distT="0" distB="0" distL="0" distR="0" wp14:anchorId="64E89EC4" wp14:editId="4B1FBCF0">
            <wp:extent cx="2036366" cy="3620206"/>
            <wp:effectExtent l="19050" t="0" r="1984" b="0"/>
            <wp:docPr id="41" name="obrázek 7" descr="C:\Users\Ilona Hůrková\Downloads\Screenshot_20220616-13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ona Hůrková\Downloads\Screenshot_20220616-1351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68" cy="362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1AED6" w14:textId="77777777" w:rsidR="00607CA6" w:rsidRPr="0036123B" w:rsidRDefault="00607CA6" w:rsidP="00312FF4">
      <w:pPr>
        <w:pStyle w:val="Odstavecseseznamem"/>
        <w:spacing w:after="0" w:line="240" w:lineRule="auto"/>
        <w:ind w:left="1440"/>
        <w:jc w:val="both"/>
        <w:textAlignment w:val="baseline"/>
        <w:rPr>
          <w:rFonts w:eastAsia="Times New Roman" w:cstheme="minorHAnsi"/>
          <w:color w:val="000000"/>
          <w:lang w:eastAsia="cs-CZ"/>
        </w:rPr>
      </w:pPr>
    </w:p>
    <w:p w14:paraId="502D215B" w14:textId="77777777" w:rsidR="00F726F6" w:rsidRDefault="0036123B" w:rsidP="00607CA6">
      <w:pPr>
        <w:spacing w:after="24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inline distT="0" distB="0" distL="0" distR="0" wp14:anchorId="1BA02712" wp14:editId="6A0795E2">
            <wp:extent cx="5753100" cy="3949700"/>
            <wp:effectExtent l="19050" t="0" r="0" b="0"/>
            <wp:docPr id="2" name="obrázek 1" descr="C:\Users\jirib\Downloads\DSCN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ib\Downloads\DSCN02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94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58330" w14:textId="77777777" w:rsidR="00F726F6" w:rsidRPr="00817B14" w:rsidRDefault="00817B14" w:rsidP="00CE2BA9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lastRenderedPageBreak/>
        <w:t>Až máme vyšito, opět stroj přestavíme na šicí – výměna stehové desky, patky, nití, vysunutí vyšívací jednotky.</w:t>
      </w:r>
    </w:p>
    <w:p w14:paraId="4766AE31" w14:textId="68BDF21E" w:rsidR="00817B14" w:rsidRPr="00817B14" w:rsidRDefault="00817B14" w:rsidP="00817B14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36123B">
        <w:rPr>
          <w:rFonts w:eastAsia="Times New Roman" w:cstheme="minorHAnsi"/>
          <w:color w:val="000000"/>
          <w:lang w:eastAsia="cs-CZ"/>
        </w:rPr>
        <w:t>Připravíme si šicí stroj. Zapneme ho, zkontrolujeme, zda máme navinutou spodní nit. Vybereme si vhodnou jehlu a vyměníme ji</w:t>
      </w:r>
      <w:r w:rsidR="00D945C5">
        <w:rPr>
          <w:rFonts w:eastAsia="Times New Roman" w:cstheme="minorHAnsi"/>
          <w:color w:val="000000"/>
          <w:lang w:eastAsia="cs-CZ"/>
        </w:rPr>
        <w:t>.</w:t>
      </w:r>
      <w:r w:rsidRPr="0036123B">
        <w:rPr>
          <w:rFonts w:eastAsia="Times New Roman" w:cstheme="minorHAnsi"/>
          <w:color w:val="000000"/>
          <w:lang w:eastAsia="cs-CZ"/>
        </w:rPr>
        <w:t xml:space="preserve"> </w:t>
      </w:r>
      <w:r w:rsidR="00D945C5">
        <w:rPr>
          <w:rFonts w:eastAsia="Times New Roman" w:cstheme="minorHAnsi"/>
          <w:color w:val="000000"/>
          <w:lang w:eastAsia="cs-CZ"/>
        </w:rPr>
        <w:t>P</w:t>
      </w:r>
      <w:r w:rsidRPr="0036123B">
        <w:rPr>
          <w:rFonts w:eastAsia="Times New Roman" w:cstheme="minorHAnsi"/>
          <w:color w:val="000000"/>
          <w:lang w:eastAsia="cs-CZ"/>
        </w:rPr>
        <w:t>ro sešití střihů nám stačí jehly s označením UNIVERSAL.</w:t>
      </w:r>
    </w:p>
    <w:p w14:paraId="49355B0D" w14:textId="1A1E46B8" w:rsidR="00F726F6" w:rsidRPr="0036123B" w:rsidRDefault="00F726F6" w:rsidP="00CE2BA9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36123B">
        <w:rPr>
          <w:rFonts w:eastAsia="Times New Roman" w:cstheme="minorHAnsi"/>
          <w:color w:val="000000"/>
          <w:lang w:eastAsia="cs-CZ"/>
        </w:rPr>
        <w:t>Oba střihy si položíme na sebe. Dbáme na to, abychom je dali na sebe správnou stranou</w:t>
      </w:r>
      <w:r w:rsidR="00D945C5">
        <w:rPr>
          <w:rFonts w:eastAsia="Times New Roman" w:cstheme="minorHAnsi"/>
          <w:color w:val="000000"/>
          <w:lang w:eastAsia="cs-CZ"/>
        </w:rPr>
        <w:t>. O</w:t>
      </w:r>
      <w:r w:rsidRPr="0036123B">
        <w:rPr>
          <w:rFonts w:eastAsia="Times New Roman" w:cstheme="minorHAnsi"/>
          <w:color w:val="000000"/>
          <w:lang w:eastAsia="cs-CZ"/>
        </w:rPr>
        <w:t>myvatelná hladká vrstva musí být nahoře, stejně jako musí být vidět potisk bavlněné látky, pokud jsme si vybrali vzorovanou látku.</w:t>
      </w:r>
    </w:p>
    <w:p w14:paraId="1EF2E5FB" w14:textId="77777777" w:rsidR="00F726F6" w:rsidRPr="00440F57" w:rsidRDefault="00F726F6" w:rsidP="00CE2BA9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36123B">
        <w:rPr>
          <w:rFonts w:eastAsia="Times New Roman" w:cstheme="minorHAnsi"/>
          <w:color w:val="000000"/>
          <w:lang w:eastAsia="cs-CZ"/>
        </w:rPr>
        <w:t>Látky si k sobě pro jistotu přišpendlíme. Špendlíky zapíchneme v dostatečné vzdálenosti od okraje, aby nám nepřekážely, až budeme látku sešívat.</w:t>
      </w:r>
    </w:p>
    <w:p w14:paraId="676D8302" w14:textId="0AAAE8B5" w:rsidR="00440F57" w:rsidRPr="00440F57" w:rsidRDefault="00817B14" w:rsidP="00CE2BA9">
      <w:pPr>
        <w:pStyle w:val="Odstavecseseznamem"/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Oba díly sešijeme</w:t>
      </w:r>
      <w:r w:rsidR="00D945C5">
        <w:rPr>
          <w:rFonts w:eastAsia="Times New Roman" w:cstheme="minorHAnsi"/>
          <w:color w:val="000000"/>
          <w:lang w:eastAsia="cs-CZ"/>
        </w:rPr>
        <w:t>.</w:t>
      </w:r>
      <w:r w:rsidR="008C29F4">
        <w:rPr>
          <w:rFonts w:eastAsia="Times New Roman" w:cstheme="minorHAnsi"/>
          <w:color w:val="000000"/>
          <w:lang w:eastAsia="cs-CZ"/>
        </w:rPr>
        <w:t xml:space="preserve"> </w:t>
      </w:r>
      <w:r w:rsidR="00D945C5">
        <w:rPr>
          <w:rFonts w:eastAsia="Times New Roman" w:cstheme="minorHAnsi"/>
          <w:color w:val="000000"/>
          <w:lang w:eastAsia="cs-CZ"/>
        </w:rPr>
        <w:t>B</w:t>
      </w:r>
      <w:r w:rsidR="008C29F4">
        <w:rPr>
          <w:rFonts w:eastAsia="Times New Roman" w:cstheme="minorHAnsi"/>
          <w:color w:val="000000"/>
          <w:lang w:eastAsia="cs-CZ"/>
        </w:rPr>
        <w:t xml:space="preserve">udeme potřebovat </w:t>
      </w:r>
      <w:proofErr w:type="spellStart"/>
      <w:r w:rsidR="008C29F4">
        <w:rPr>
          <w:rFonts w:eastAsia="Times New Roman" w:cstheme="minorHAnsi"/>
          <w:color w:val="000000"/>
          <w:lang w:eastAsia="cs-CZ"/>
        </w:rPr>
        <w:t>overlockovou</w:t>
      </w:r>
      <w:proofErr w:type="spellEnd"/>
      <w:r w:rsidR="008C29F4">
        <w:rPr>
          <w:rFonts w:eastAsia="Times New Roman" w:cstheme="minorHAnsi"/>
          <w:color w:val="000000"/>
          <w:lang w:eastAsia="cs-CZ"/>
        </w:rPr>
        <w:t xml:space="preserve"> patku E a použijeme steh číslo 9. </w:t>
      </w:r>
      <w:r w:rsidR="00D945C5">
        <w:rPr>
          <w:rFonts w:eastAsia="Times New Roman" w:cstheme="minorHAnsi"/>
          <w:color w:val="000000"/>
          <w:lang w:eastAsia="cs-CZ"/>
        </w:rPr>
        <w:t>Jakmile</w:t>
      </w:r>
      <w:r w:rsidR="008C29F4">
        <w:rPr>
          <w:rFonts w:eastAsia="Times New Roman" w:cstheme="minorHAnsi"/>
          <w:color w:val="000000"/>
          <w:lang w:eastAsia="cs-CZ"/>
        </w:rPr>
        <w:t xml:space="preserve"> jsou oba díly sešité, přehneme je do tvaru kapsy a obě krátké strany znovu prošijeme.</w:t>
      </w:r>
    </w:p>
    <w:p w14:paraId="6F47BFBC" w14:textId="77777777" w:rsidR="00440F57" w:rsidRPr="00440F57" w:rsidRDefault="00440F57" w:rsidP="00440F57">
      <w:pPr>
        <w:spacing w:after="0" w:line="240" w:lineRule="auto"/>
        <w:ind w:left="360"/>
        <w:rPr>
          <w:rFonts w:eastAsia="Times New Roman" w:cstheme="minorHAnsi"/>
          <w:lang w:eastAsia="cs-CZ"/>
        </w:rPr>
      </w:pPr>
    </w:p>
    <w:p w14:paraId="2E939199" w14:textId="77777777" w:rsidR="0036123B" w:rsidRDefault="00440F57" w:rsidP="003612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inline distT="0" distB="0" distL="0" distR="0" wp14:anchorId="400DEFB8" wp14:editId="71B23FE8">
            <wp:extent cx="5753597" cy="3713993"/>
            <wp:effectExtent l="19050" t="0" r="0" b="0"/>
            <wp:docPr id="3" name="obrázek 2" descr="C:\Users\jirib\Downloads\D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rib\Downloads\DSCN008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371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56FA0" w14:textId="77777777" w:rsidR="00440F57" w:rsidRDefault="00440F57" w:rsidP="0036123B">
      <w:pPr>
        <w:spacing w:after="0" w:line="240" w:lineRule="auto"/>
        <w:rPr>
          <w:rFonts w:eastAsia="Times New Roman" w:cstheme="minorHAnsi"/>
          <w:lang w:eastAsia="cs-CZ"/>
        </w:rPr>
      </w:pPr>
    </w:p>
    <w:p w14:paraId="78D82D2E" w14:textId="77777777" w:rsidR="00440F57" w:rsidRPr="0036123B" w:rsidRDefault="00440F57" w:rsidP="0036123B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5E4A8DDB" wp14:editId="6D30FE05">
            <wp:extent cx="5753597" cy="3634480"/>
            <wp:effectExtent l="19050" t="0" r="0" b="0"/>
            <wp:docPr id="8" name="obrázek 4" descr="C:\Users\jirib\Downloads\DSC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rib\Downloads\DSCN01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3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4A38D2" w14:textId="77777777" w:rsidR="0036123B" w:rsidRDefault="0036123B">
      <w:pPr>
        <w:rPr>
          <w:rFonts w:cstheme="minorHAnsi"/>
        </w:rPr>
      </w:pPr>
    </w:p>
    <w:p w14:paraId="7272948C" w14:textId="60692416" w:rsidR="008C29F4" w:rsidRDefault="008C29F4" w:rsidP="008C29F4">
      <w:pPr>
        <w:pStyle w:val="Odstavecseseznamem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>Nyní zbývá přišít knoflík a poutko knoflíku. Knoflík přišíváme napevno na přední stranu kapsy. Poutko všijeme do švu na klopě kapsy</w:t>
      </w:r>
      <w:r w:rsidR="00D945C5">
        <w:rPr>
          <w:rFonts w:cstheme="minorHAnsi"/>
        </w:rPr>
        <w:t>. Na to</w:t>
      </w:r>
      <w:r>
        <w:rPr>
          <w:rFonts w:cstheme="minorHAnsi"/>
        </w:rPr>
        <w:t xml:space="preserve"> budeme potřebovat pruženku a šití provedeme ručně jehlou.</w:t>
      </w:r>
    </w:p>
    <w:p w14:paraId="30B9AAE8" w14:textId="77777777" w:rsidR="00B47C33" w:rsidRDefault="00612521" w:rsidP="00607CA6">
      <w:pPr>
        <w:pStyle w:val="Odstavecseseznamem"/>
        <w:ind w:left="0"/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w:drawing>
          <wp:inline distT="0" distB="0" distL="0" distR="0" wp14:anchorId="0B8E0280" wp14:editId="6202A591">
            <wp:extent cx="4313341" cy="5752800"/>
            <wp:effectExtent l="742950" t="0" r="715859" b="0"/>
            <wp:docPr id="42" name="obrázek 8" descr="C:\Users\Ilona Hůrková\Downloads\20220616_14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ona Hůrková\Downloads\20220616_1418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3341" cy="57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E5D6C" w14:textId="77777777" w:rsidR="00B47C33" w:rsidRDefault="00B47C33">
      <w:pPr>
        <w:rPr>
          <w:rFonts w:cstheme="minorHAnsi"/>
        </w:rPr>
      </w:pPr>
      <w:r>
        <w:rPr>
          <w:rFonts w:cstheme="minorHAnsi"/>
        </w:rPr>
        <w:br w:type="page"/>
      </w:r>
    </w:p>
    <w:p w14:paraId="36B2DB97" w14:textId="77777777" w:rsidR="00440F57" w:rsidRDefault="00440F57" w:rsidP="00440F57">
      <w:pPr>
        <w:pStyle w:val="Nadpis2"/>
        <w:spacing w:before="0" w:after="120"/>
        <w:jc w:val="left"/>
      </w:pPr>
      <w:bookmarkStart w:id="17" w:name="_Toc106365446"/>
      <w:r>
        <w:lastRenderedPageBreak/>
        <w:t>Řešení problému – jak do výroby zapojit pokročilé digitální technologie pro zvýšení efektivity práce a atraktivity výrobku</w:t>
      </w:r>
      <w:bookmarkEnd w:id="17"/>
    </w:p>
    <w:p w14:paraId="069F0427" w14:textId="2D8742AB" w:rsidR="00440F57" w:rsidRPr="00505C91" w:rsidRDefault="00440F57" w:rsidP="001A10F3">
      <w:pPr>
        <w:jc w:val="both"/>
      </w:pPr>
      <w:r>
        <w:t>Tento krok je uveden opět edukativním videem</w:t>
      </w:r>
      <w:r w:rsidR="00D945C5">
        <w:t>,</w:t>
      </w:r>
      <w:r>
        <w:t xml:space="preserve"> p</w:t>
      </w:r>
      <w:r w:rsidR="00D945C5">
        <w:t>opř.</w:t>
      </w:r>
      <w:r>
        <w:t xml:space="preserve"> prezentací na téma digitální technologie, robotizace výroby, kolaborativní roboti, odstranění </w:t>
      </w:r>
      <w:r w:rsidR="001A10F3">
        <w:t>stereotypní práce</w:t>
      </w:r>
      <w:r w:rsidR="00D945C5">
        <w:t xml:space="preserve"> a</w:t>
      </w:r>
      <w:r w:rsidR="001A10F3">
        <w:t xml:space="preserve"> Průmysl 4.0. Následně s žáky zhodnotíme, jaká zařízení máme k dispozici a v jakých krocích pracovního postupu by nám mohla pomoci. </w:t>
      </w:r>
      <w:r w:rsidR="001A10F3" w:rsidRPr="00505C91">
        <w:t>Výsledkem může být následující návrh:</w:t>
      </w:r>
    </w:p>
    <w:p w14:paraId="1D6F0CE9" w14:textId="77777777" w:rsidR="001A10F3" w:rsidRPr="00505C91" w:rsidRDefault="001A10F3" w:rsidP="001A10F3">
      <w:pPr>
        <w:pStyle w:val="Odstavecseseznamem"/>
        <w:numPr>
          <w:ilvl w:val="0"/>
          <w:numId w:val="38"/>
        </w:numPr>
        <w:jc w:val="both"/>
        <w:rPr>
          <w:rFonts w:eastAsiaTheme="majorEastAsia" w:cstheme="minorHAnsi"/>
        </w:rPr>
      </w:pPr>
      <w:r w:rsidRPr="00505C91">
        <w:rPr>
          <w:rFonts w:eastAsiaTheme="majorEastAsia" w:cstheme="minorHAnsi"/>
        </w:rPr>
        <w:t xml:space="preserve">využití grafického tabletu a programu </w:t>
      </w:r>
      <w:proofErr w:type="spellStart"/>
      <w:r w:rsidRPr="00505C91">
        <w:rPr>
          <w:rFonts w:eastAsiaTheme="majorEastAsia" w:cstheme="minorHAnsi"/>
        </w:rPr>
        <w:t>Krita</w:t>
      </w:r>
      <w:proofErr w:type="spellEnd"/>
      <w:r w:rsidRPr="00505C91">
        <w:rPr>
          <w:rFonts w:eastAsiaTheme="majorEastAsia" w:cstheme="minorHAnsi"/>
        </w:rPr>
        <w:t xml:space="preserve"> k návrhu loga školní ekoznačky,</w:t>
      </w:r>
    </w:p>
    <w:p w14:paraId="484EF7B9" w14:textId="77777777" w:rsidR="001A10F3" w:rsidRPr="00505C91" w:rsidRDefault="001A10F3" w:rsidP="001A10F3">
      <w:pPr>
        <w:pStyle w:val="Odstavecseseznamem"/>
        <w:numPr>
          <w:ilvl w:val="0"/>
          <w:numId w:val="38"/>
        </w:numPr>
        <w:jc w:val="both"/>
        <w:rPr>
          <w:rFonts w:eastAsiaTheme="majorEastAsia" w:cstheme="minorHAnsi"/>
        </w:rPr>
      </w:pPr>
      <w:r w:rsidRPr="00505C91">
        <w:rPr>
          <w:rFonts w:eastAsiaTheme="majorEastAsia" w:cstheme="minorHAnsi"/>
        </w:rPr>
        <w:t>převedení střihu kapsy do elektronické podoby – látka i tkanina bude řezána plotterem</w:t>
      </w:r>
      <w:r w:rsidR="0064327A" w:rsidRPr="00505C91">
        <w:rPr>
          <w:rFonts w:eastAsiaTheme="majorEastAsia" w:cstheme="minorHAnsi"/>
        </w:rPr>
        <w:t>,</w:t>
      </w:r>
    </w:p>
    <w:p w14:paraId="18824D13" w14:textId="77777777" w:rsidR="001A10F3" w:rsidRPr="00505C91" w:rsidRDefault="001A10F3" w:rsidP="001A10F3">
      <w:pPr>
        <w:pStyle w:val="Odstavecseseznamem"/>
        <w:numPr>
          <w:ilvl w:val="1"/>
          <w:numId w:val="38"/>
        </w:numPr>
        <w:jc w:val="both"/>
        <w:rPr>
          <w:rFonts w:eastAsiaTheme="majorEastAsia" w:cstheme="minorHAnsi"/>
        </w:rPr>
      </w:pPr>
      <w:r w:rsidRPr="00505C91">
        <w:rPr>
          <w:rFonts w:eastAsiaTheme="majorEastAsia" w:cstheme="minorHAnsi"/>
        </w:rPr>
        <w:t>skenování původního papírového střihu</w:t>
      </w:r>
      <w:r w:rsidR="0064327A" w:rsidRPr="00505C91">
        <w:rPr>
          <w:rFonts w:eastAsiaTheme="majorEastAsia" w:cstheme="minorHAnsi"/>
        </w:rPr>
        <w:t xml:space="preserve"> (jednodušší možnost),</w:t>
      </w:r>
    </w:p>
    <w:p w14:paraId="59D395B6" w14:textId="77777777" w:rsidR="00CE76C5" w:rsidRPr="00505C91" w:rsidRDefault="001A10F3" w:rsidP="00CE76C5">
      <w:pPr>
        <w:pStyle w:val="Odstavecseseznamem"/>
        <w:numPr>
          <w:ilvl w:val="1"/>
          <w:numId w:val="38"/>
        </w:numPr>
        <w:jc w:val="both"/>
        <w:rPr>
          <w:rFonts w:eastAsiaTheme="majorEastAsia" w:cstheme="minorHAnsi"/>
        </w:rPr>
      </w:pPr>
      <w:r w:rsidRPr="00505C91">
        <w:rPr>
          <w:rFonts w:eastAsiaTheme="majorEastAsia" w:cstheme="minorHAnsi"/>
        </w:rPr>
        <w:t>návrh střihu v</w:t>
      </w:r>
      <w:r w:rsidR="00CE76C5" w:rsidRPr="00505C91">
        <w:rPr>
          <w:rFonts w:eastAsiaTheme="majorEastAsia" w:cstheme="minorHAnsi"/>
        </w:rPr>
        <w:t> </w:t>
      </w:r>
      <w:r w:rsidRPr="00505C91">
        <w:rPr>
          <w:rFonts w:eastAsiaTheme="majorEastAsia" w:cstheme="minorHAnsi"/>
        </w:rPr>
        <w:t>prostředí</w:t>
      </w:r>
      <w:r w:rsidR="00CE76C5" w:rsidRPr="00505C91">
        <w:rPr>
          <w:rFonts w:eastAsiaTheme="majorEastAsia" w:cstheme="minorHAnsi"/>
        </w:rPr>
        <w:t xml:space="preserve"> </w:t>
      </w:r>
      <w:proofErr w:type="spellStart"/>
      <w:r w:rsidR="00CE76C5" w:rsidRPr="00505C91">
        <w:rPr>
          <w:rFonts w:eastAsiaTheme="majorEastAsia" w:cstheme="minorHAnsi"/>
        </w:rPr>
        <w:t>CanvasWorkspace</w:t>
      </w:r>
      <w:proofErr w:type="spellEnd"/>
      <w:r w:rsidR="0064327A" w:rsidRPr="00505C91">
        <w:rPr>
          <w:rFonts w:eastAsiaTheme="majorEastAsia" w:cstheme="minorHAnsi"/>
        </w:rPr>
        <w:t>,</w:t>
      </w:r>
    </w:p>
    <w:p w14:paraId="25234FB8" w14:textId="77777777" w:rsidR="00CE76C5" w:rsidRPr="00505C91" w:rsidRDefault="00CE76C5" w:rsidP="00CE76C5">
      <w:pPr>
        <w:pStyle w:val="Odstavecseseznamem"/>
        <w:numPr>
          <w:ilvl w:val="0"/>
          <w:numId w:val="38"/>
        </w:numPr>
        <w:jc w:val="both"/>
        <w:rPr>
          <w:rFonts w:eastAsiaTheme="majorEastAsia" w:cstheme="minorHAnsi"/>
        </w:rPr>
      </w:pPr>
      <w:r w:rsidRPr="00505C91">
        <w:rPr>
          <w:rFonts w:eastAsiaTheme="majorEastAsia" w:cstheme="minorHAnsi"/>
        </w:rPr>
        <w:t>nahrazení překreslování střihu na tkaninu i bavlněné plátno a vystřihování automatickým řezem na podložce plotteru</w:t>
      </w:r>
      <w:r w:rsidR="0064327A" w:rsidRPr="00505C91">
        <w:rPr>
          <w:rFonts w:eastAsiaTheme="majorEastAsia" w:cstheme="minorHAnsi"/>
        </w:rPr>
        <w:t>,</w:t>
      </w:r>
    </w:p>
    <w:p w14:paraId="56B60F33" w14:textId="77777777" w:rsidR="0064327A" w:rsidRPr="00505C91" w:rsidRDefault="0064327A" w:rsidP="00CE76C5">
      <w:pPr>
        <w:pStyle w:val="Odstavecseseznamem"/>
        <w:numPr>
          <w:ilvl w:val="0"/>
          <w:numId w:val="38"/>
        </w:numPr>
        <w:jc w:val="both"/>
        <w:rPr>
          <w:rFonts w:eastAsiaTheme="majorEastAsia" w:cstheme="minorHAnsi"/>
        </w:rPr>
      </w:pPr>
      <w:r w:rsidRPr="00505C91">
        <w:rPr>
          <w:rFonts w:eastAsiaTheme="majorEastAsia" w:cstheme="minorHAnsi"/>
        </w:rPr>
        <w:t xml:space="preserve">návrh výšivky ekoznačky pomocí grafického tabletu v programu </w:t>
      </w:r>
      <w:proofErr w:type="spellStart"/>
      <w:r w:rsidRPr="00505C91">
        <w:rPr>
          <w:rFonts w:eastAsiaTheme="majorEastAsia" w:cstheme="minorHAnsi"/>
        </w:rPr>
        <w:t>EZDesign</w:t>
      </w:r>
      <w:proofErr w:type="spellEnd"/>
      <w:r w:rsidRPr="00505C91">
        <w:rPr>
          <w:rFonts w:eastAsiaTheme="majorEastAsia" w:cstheme="minorHAnsi"/>
        </w:rPr>
        <w:t>,</w:t>
      </w:r>
    </w:p>
    <w:p w14:paraId="2171EAB3" w14:textId="77777777" w:rsidR="0064327A" w:rsidRPr="00505C91" w:rsidRDefault="0064327A" w:rsidP="00CE76C5">
      <w:pPr>
        <w:pStyle w:val="Odstavecseseznamem"/>
        <w:numPr>
          <w:ilvl w:val="0"/>
          <w:numId w:val="38"/>
        </w:numPr>
        <w:jc w:val="both"/>
        <w:rPr>
          <w:rFonts w:eastAsiaTheme="majorEastAsia" w:cstheme="minorHAnsi"/>
        </w:rPr>
      </w:pPr>
      <w:r w:rsidRPr="00505C91">
        <w:rPr>
          <w:rFonts w:eastAsiaTheme="majorEastAsia" w:cstheme="minorHAnsi"/>
        </w:rPr>
        <w:t>návrh designového knoflíku kapsy v prostředí Tinkercad,</w:t>
      </w:r>
    </w:p>
    <w:p w14:paraId="2A45A055" w14:textId="77777777" w:rsidR="0064327A" w:rsidRPr="00505C91" w:rsidRDefault="0064327A" w:rsidP="00CE76C5">
      <w:pPr>
        <w:pStyle w:val="Odstavecseseznamem"/>
        <w:numPr>
          <w:ilvl w:val="0"/>
          <w:numId w:val="38"/>
        </w:numPr>
        <w:jc w:val="both"/>
        <w:rPr>
          <w:rFonts w:eastAsiaTheme="majorEastAsia" w:cstheme="minorHAnsi"/>
        </w:rPr>
      </w:pPr>
      <w:r w:rsidRPr="00505C91">
        <w:rPr>
          <w:rFonts w:eastAsiaTheme="majorEastAsia" w:cstheme="minorHAnsi"/>
        </w:rPr>
        <w:t>tisk knoflíku z PLA na 3D tiskárně.</w:t>
      </w:r>
    </w:p>
    <w:p w14:paraId="4C24A569" w14:textId="77777777" w:rsidR="005A213A" w:rsidRDefault="007B633B" w:rsidP="00440F57">
      <w:pPr>
        <w:pStyle w:val="Nadpis1"/>
        <w:jc w:val="left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noProof/>
          <w:sz w:val="21"/>
          <w:szCs w:val="21"/>
          <w:lang w:eastAsia="cs-CZ"/>
        </w:rPr>
        <w:drawing>
          <wp:inline distT="0" distB="0" distL="0" distR="0" wp14:anchorId="1A9686F1" wp14:editId="1BC3882C">
            <wp:extent cx="5753597" cy="3808675"/>
            <wp:effectExtent l="19050" t="0" r="0" b="0"/>
            <wp:docPr id="10" name="obrázek 5" descr="C:\Users\jirib\Downloads\DSC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rib\Downloads\DSCN01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38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A8064" w14:textId="77777777" w:rsidR="007B633B" w:rsidRDefault="007B633B" w:rsidP="007B633B"/>
    <w:p w14:paraId="234C4E9A" w14:textId="77777777" w:rsidR="007B633B" w:rsidRDefault="007B633B" w:rsidP="007B633B">
      <w:pPr>
        <w:pStyle w:val="Nadpis2"/>
        <w:spacing w:before="0" w:after="120"/>
        <w:jc w:val="left"/>
      </w:pPr>
      <w:bookmarkStart w:id="18" w:name="_Toc106365447"/>
      <w:r>
        <w:lastRenderedPageBreak/>
        <w:t xml:space="preserve">Grafický tablet – tvorba loga v programu </w:t>
      </w:r>
      <w:proofErr w:type="spellStart"/>
      <w:r>
        <w:t>Krita</w:t>
      </w:r>
      <w:bookmarkEnd w:id="18"/>
      <w:proofErr w:type="spellEnd"/>
    </w:p>
    <w:p w14:paraId="41702E5B" w14:textId="77777777" w:rsidR="007B633B" w:rsidRDefault="007B633B" w:rsidP="007B633B"/>
    <w:p w14:paraId="07AF2CAF" w14:textId="77777777" w:rsidR="007B633B" w:rsidRDefault="007B633B" w:rsidP="007B633B">
      <w:r>
        <w:rPr>
          <w:noProof/>
          <w:lang w:eastAsia="cs-CZ"/>
        </w:rPr>
        <w:drawing>
          <wp:inline distT="0" distB="0" distL="0" distR="0" wp14:anchorId="374BB170" wp14:editId="6DE2EB07">
            <wp:extent cx="5756910" cy="3091511"/>
            <wp:effectExtent l="19050" t="0" r="0" b="0"/>
            <wp:docPr id="14" name="obrázek 7" descr="D:\Návrh lo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ávrh loga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9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51DDF5" w14:textId="77777777" w:rsidR="007B633B" w:rsidRDefault="007B633B" w:rsidP="007B633B">
      <w:r>
        <w:rPr>
          <w:noProof/>
          <w:lang w:eastAsia="cs-CZ"/>
        </w:rPr>
        <w:drawing>
          <wp:inline distT="0" distB="0" distL="0" distR="0" wp14:anchorId="355F677A" wp14:editId="28117795">
            <wp:extent cx="5753597" cy="3617843"/>
            <wp:effectExtent l="19050" t="0" r="0" b="0"/>
            <wp:docPr id="18" name="obrázek 8" descr="C:\Users\jirib\Downloads\DSC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rib\Downloads\DSCN006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7182" b="9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361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CFC88" w14:textId="77777777" w:rsidR="007B633B" w:rsidRDefault="007B633B" w:rsidP="007B633B"/>
    <w:p w14:paraId="0630E944" w14:textId="77777777" w:rsidR="007B633B" w:rsidRDefault="007B633B" w:rsidP="005E0567">
      <w:pPr>
        <w:pStyle w:val="Nadpis2"/>
        <w:spacing w:before="0" w:after="120"/>
        <w:jc w:val="left"/>
      </w:pPr>
      <w:bookmarkStart w:id="19" w:name="_Toc106365448"/>
      <w:r>
        <w:lastRenderedPageBreak/>
        <w:t xml:space="preserve">Návrh střihu – </w:t>
      </w:r>
      <w:r w:rsidR="005E0567">
        <w:t xml:space="preserve">prostředí </w:t>
      </w:r>
      <w:proofErr w:type="spellStart"/>
      <w:r w:rsidR="005E0567">
        <w:t>CanvasWorkspace</w:t>
      </w:r>
      <w:bookmarkEnd w:id="19"/>
      <w:proofErr w:type="spellEnd"/>
    </w:p>
    <w:p w14:paraId="1D7192EC" w14:textId="77777777" w:rsidR="00505C91" w:rsidRPr="00505C91" w:rsidRDefault="00505C91" w:rsidP="00505C91">
      <w:r>
        <w:t>Výběr objektu</w:t>
      </w:r>
    </w:p>
    <w:p w14:paraId="291E2A92" w14:textId="77777777" w:rsidR="005E0567" w:rsidRDefault="005E0567" w:rsidP="005E0567">
      <w:r>
        <w:rPr>
          <w:noProof/>
          <w:lang w:eastAsia="cs-CZ"/>
        </w:rPr>
        <w:drawing>
          <wp:inline distT="0" distB="0" distL="0" distR="0" wp14:anchorId="412554D0" wp14:editId="5033868E">
            <wp:extent cx="5753100" cy="1943100"/>
            <wp:effectExtent l="19050" t="0" r="0" b="0"/>
            <wp:docPr id="22" name="obrázek 9" descr="D:\Tvorba střih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vorba střihu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4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53FDC8" w14:textId="77777777" w:rsidR="00505C91" w:rsidRDefault="00505C91" w:rsidP="005E0567">
      <w:r>
        <w:t>Práce s objektem</w:t>
      </w:r>
    </w:p>
    <w:p w14:paraId="023B93DD" w14:textId="77777777" w:rsidR="005E0567" w:rsidRDefault="005E0567" w:rsidP="005E0567">
      <w:r>
        <w:rPr>
          <w:noProof/>
          <w:lang w:eastAsia="cs-CZ"/>
        </w:rPr>
        <w:drawing>
          <wp:inline distT="0" distB="0" distL="0" distR="0" wp14:anchorId="63BDCB01" wp14:editId="0321C1E7">
            <wp:extent cx="5753100" cy="2247900"/>
            <wp:effectExtent l="19050" t="0" r="0" b="0"/>
            <wp:docPr id="23" name="obrázek 10" descr="D:\Tvorba stři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vorba střihu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4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42D39" w14:textId="77777777" w:rsidR="005E0567" w:rsidRPr="005E0567" w:rsidRDefault="005E0567" w:rsidP="005E0567">
      <w:r>
        <w:rPr>
          <w:noProof/>
          <w:lang w:eastAsia="cs-CZ"/>
        </w:rPr>
        <w:drawing>
          <wp:inline distT="0" distB="0" distL="0" distR="0" wp14:anchorId="41187AE8" wp14:editId="632FF4C4">
            <wp:extent cx="5753100" cy="2314575"/>
            <wp:effectExtent l="19050" t="0" r="0" b="0"/>
            <wp:docPr id="24" name="obrázek 11" descr="D:\Tvorba střih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vorba střihu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7B66E" w14:textId="77777777" w:rsidR="005E0567" w:rsidRDefault="005E0567" w:rsidP="005E0567">
      <w:pPr>
        <w:pStyle w:val="Nadpis2"/>
        <w:spacing w:before="0" w:after="120"/>
        <w:jc w:val="left"/>
      </w:pPr>
      <w:bookmarkStart w:id="20" w:name="_Toc106365449"/>
      <w:r>
        <w:lastRenderedPageBreak/>
        <w:t>Řezací plotter – skenování střihu, řezání tkaniny a plátna</w:t>
      </w:r>
      <w:bookmarkEnd w:id="20"/>
    </w:p>
    <w:p w14:paraId="38CE78D2" w14:textId="77777777" w:rsidR="005E0567" w:rsidRPr="005E0567" w:rsidRDefault="005E0567" w:rsidP="005E0567">
      <w:r>
        <w:rPr>
          <w:noProof/>
          <w:lang w:eastAsia="cs-CZ"/>
        </w:rPr>
        <w:drawing>
          <wp:inline distT="0" distB="0" distL="0" distR="0" wp14:anchorId="41CDF5EB" wp14:editId="156015BC">
            <wp:extent cx="5753597" cy="3690140"/>
            <wp:effectExtent l="19050" t="0" r="0" b="0"/>
            <wp:docPr id="26" name="obrázek 13" descr="C:\Users\jirib\Downloads\DSCN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irib\Downloads\DSCN018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1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36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DE87A" w14:textId="77777777" w:rsidR="007B633B" w:rsidRDefault="005E0567" w:rsidP="007B633B">
      <w:r>
        <w:rPr>
          <w:noProof/>
          <w:lang w:eastAsia="cs-CZ"/>
        </w:rPr>
        <w:drawing>
          <wp:inline distT="0" distB="0" distL="0" distR="0" wp14:anchorId="222E8D36" wp14:editId="6EEC2822">
            <wp:extent cx="5753597" cy="3626529"/>
            <wp:effectExtent l="19050" t="0" r="0" b="0"/>
            <wp:docPr id="27" name="obrázek 14" descr="C:\Users\jirib\Downloads\DSC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irib\Downloads\DSCN02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1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362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C8882" w14:textId="77777777" w:rsidR="005E0567" w:rsidRDefault="005E0567" w:rsidP="005E0567">
      <w:pPr>
        <w:pStyle w:val="Nadpis2"/>
        <w:spacing w:before="0" w:after="120"/>
        <w:jc w:val="left"/>
      </w:pPr>
      <w:bookmarkStart w:id="21" w:name="_Toc106365450"/>
      <w:r>
        <w:lastRenderedPageBreak/>
        <w:t xml:space="preserve">Grafický tablet – návrh výšivky v programu </w:t>
      </w:r>
      <w:proofErr w:type="spellStart"/>
      <w:r>
        <w:t>EZDesign</w:t>
      </w:r>
      <w:bookmarkEnd w:id="21"/>
      <w:proofErr w:type="spellEnd"/>
    </w:p>
    <w:p w14:paraId="279DA431" w14:textId="77777777" w:rsidR="00560EDC" w:rsidRPr="00560EDC" w:rsidRDefault="00560EDC" w:rsidP="00560EDC">
      <w:r>
        <w:t>Tvorba objektů</w:t>
      </w:r>
    </w:p>
    <w:p w14:paraId="65B0B1C8" w14:textId="77777777" w:rsidR="005E0567" w:rsidRDefault="005E0567" w:rsidP="007B633B">
      <w:r>
        <w:rPr>
          <w:noProof/>
          <w:lang w:eastAsia="cs-CZ"/>
        </w:rPr>
        <w:drawing>
          <wp:inline distT="0" distB="0" distL="0" distR="0" wp14:anchorId="74CC802F" wp14:editId="645E7133">
            <wp:extent cx="5756910" cy="3091511"/>
            <wp:effectExtent l="19050" t="0" r="0" b="0"/>
            <wp:docPr id="28" name="obrázek 15" descr="D:\Návrh výši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ávrh výšivk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9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A13885" w14:textId="070E760B" w:rsidR="00560EDC" w:rsidRDefault="00560EDC" w:rsidP="007B633B">
      <w:r>
        <w:t>Výběr stehu pro rá</w:t>
      </w:r>
      <w:r w:rsidR="00D945C5">
        <w:t>m</w:t>
      </w:r>
      <w:r>
        <w:t>eček</w:t>
      </w:r>
    </w:p>
    <w:p w14:paraId="3202319D" w14:textId="77777777" w:rsidR="005E0567" w:rsidRDefault="005E0567" w:rsidP="007B633B">
      <w:r>
        <w:rPr>
          <w:noProof/>
          <w:lang w:eastAsia="cs-CZ"/>
        </w:rPr>
        <w:drawing>
          <wp:inline distT="0" distB="0" distL="0" distR="0" wp14:anchorId="1629A18C" wp14:editId="5627408A">
            <wp:extent cx="5756910" cy="3087537"/>
            <wp:effectExtent l="19050" t="0" r="0" b="0"/>
            <wp:docPr id="29" name="obrázek 16" descr="D:\Návrh výšivky2st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ávrh výšivky2steh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8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63213" w14:textId="77777777" w:rsidR="00560EDC" w:rsidRDefault="00560EDC" w:rsidP="007B633B"/>
    <w:p w14:paraId="4F2BB4CE" w14:textId="77777777" w:rsidR="00560EDC" w:rsidRDefault="00560EDC" w:rsidP="007B633B">
      <w:r>
        <w:lastRenderedPageBreak/>
        <w:t>Nastavení barvy nití</w:t>
      </w:r>
    </w:p>
    <w:p w14:paraId="5AC41BA0" w14:textId="77777777" w:rsidR="00560EDC" w:rsidRDefault="00560EDC" w:rsidP="007B633B">
      <w:r>
        <w:rPr>
          <w:noProof/>
          <w:lang w:eastAsia="cs-CZ"/>
        </w:rPr>
        <w:drawing>
          <wp:inline distT="0" distB="0" distL="0" distR="0" wp14:anchorId="3AE3CF51" wp14:editId="50952074">
            <wp:extent cx="5756910" cy="3109132"/>
            <wp:effectExtent l="19050" t="0" r="0" b="0"/>
            <wp:docPr id="30" name="obrázek 17" descr="D:\Návrh výšivky3ste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ávrh výšivky3stehy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0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64AC55" w14:textId="77777777" w:rsidR="00560EDC" w:rsidRDefault="00560EDC" w:rsidP="007B633B">
      <w:r>
        <w:t>Simulace vyšívání</w:t>
      </w:r>
    </w:p>
    <w:p w14:paraId="2133FF3D" w14:textId="77777777" w:rsidR="00560EDC" w:rsidRDefault="00560EDC" w:rsidP="007B633B">
      <w:r>
        <w:rPr>
          <w:noProof/>
          <w:lang w:eastAsia="cs-CZ"/>
        </w:rPr>
        <w:drawing>
          <wp:inline distT="0" distB="0" distL="0" distR="0" wp14:anchorId="040AEDAB" wp14:editId="324C5F56">
            <wp:extent cx="5756910" cy="3091511"/>
            <wp:effectExtent l="19050" t="0" r="0" b="0"/>
            <wp:docPr id="31" name="obrázek 18" descr="D:\Návrh výšivky3simulá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ávrh výšivky3simuláto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9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D39023" w14:textId="77777777" w:rsidR="00560EDC" w:rsidRDefault="00560EDC" w:rsidP="007B633B"/>
    <w:p w14:paraId="694D8BC5" w14:textId="77777777" w:rsidR="00560EDC" w:rsidRDefault="00560EDC" w:rsidP="007B633B"/>
    <w:p w14:paraId="5EF7E479" w14:textId="77777777" w:rsidR="00560EDC" w:rsidRDefault="00560EDC" w:rsidP="00560EDC">
      <w:pPr>
        <w:pStyle w:val="Nadpis2"/>
        <w:spacing w:before="0" w:after="120"/>
        <w:jc w:val="left"/>
      </w:pPr>
      <w:bookmarkStart w:id="22" w:name="_Toc106365451"/>
      <w:r>
        <w:lastRenderedPageBreak/>
        <w:t xml:space="preserve">3D tiskárna – návrh knoflíku v prostředí Tinkercad, </w:t>
      </w:r>
      <w:proofErr w:type="spellStart"/>
      <w:r>
        <w:t>slicování</w:t>
      </w:r>
      <w:proofErr w:type="spellEnd"/>
      <w:r>
        <w:t xml:space="preserve"> v </w:t>
      </w:r>
      <w:proofErr w:type="spellStart"/>
      <w:r>
        <w:t>PrusaSliceru</w:t>
      </w:r>
      <w:proofErr w:type="spellEnd"/>
      <w:r>
        <w:t>, vlastní tisk</w:t>
      </w:r>
      <w:bookmarkEnd w:id="22"/>
    </w:p>
    <w:p w14:paraId="6704E2FA" w14:textId="77777777" w:rsidR="00560EDC" w:rsidRDefault="00560EDC" w:rsidP="00560EDC">
      <w:r>
        <w:t>Návrh designu knoflíku</w:t>
      </w:r>
    </w:p>
    <w:p w14:paraId="418475AD" w14:textId="77777777" w:rsidR="00560EDC" w:rsidRPr="00560EDC" w:rsidRDefault="00560EDC" w:rsidP="00560EDC">
      <w:r>
        <w:rPr>
          <w:noProof/>
          <w:lang w:eastAsia="cs-CZ"/>
        </w:rPr>
        <w:drawing>
          <wp:inline distT="0" distB="0" distL="0" distR="0" wp14:anchorId="36F23225" wp14:editId="047A8F5C">
            <wp:extent cx="5756910" cy="2649374"/>
            <wp:effectExtent l="19050" t="0" r="0" b="0"/>
            <wp:docPr id="32" name="obrázek 19" descr="D:\Návrh knoflí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Návrh knoflíku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4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3340F" w14:textId="77777777" w:rsidR="00560EDC" w:rsidRDefault="00560EDC" w:rsidP="007B633B">
      <w:proofErr w:type="spellStart"/>
      <w:r>
        <w:t>Slicování</w:t>
      </w:r>
      <w:proofErr w:type="spellEnd"/>
    </w:p>
    <w:p w14:paraId="3D10DE7E" w14:textId="77777777" w:rsidR="00560EDC" w:rsidRDefault="00560EDC" w:rsidP="007B633B">
      <w:r>
        <w:rPr>
          <w:noProof/>
          <w:lang w:eastAsia="cs-CZ"/>
        </w:rPr>
        <w:drawing>
          <wp:inline distT="0" distB="0" distL="0" distR="0" wp14:anchorId="6CDA6EB2" wp14:editId="12D59E4D">
            <wp:extent cx="5756910" cy="3083823"/>
            <wp:effectExtent l="19050" t="0" r="0" b="0"/>
            <wp:docPr id="33" name="obrázek 20" descr="D:\Návrh knoflíku2slicov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ávrh knoflíku2slicování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3466B5" w14:textId="77777777" w:rsidR="00560EDC" w:rsidRDefault="00560EDC" w:rsidP="007B633B"/>
    <w:p w14:paraId="34550CEA" w14:textId="77777777" w:rsidR="00560EDC" w:rsidRDefault="00560EDC" w:rsidP="007B633B"/>
    <w:p w14:paraId="3DDD3AB5" w14:textId="77777777" w:rsidR="00560EDC" w:rsidRDefault="00560EDC" w:rsidP="007B633B">
      <w:r>
        <w:lastRenderedPageBreak/>
        <w:t>Tisk na tiskárně Prusa MINI</w:t>
      </w:r>
    </w:p>
    <w:p w14:paraId="6B221974" w14:textId="77777777" w:rsidR="00560EDC" w:rsidRDefault="00560EDC" w:rsidP="007B63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cs-CZ"/>
        </w:rPr>
        <w:drawing>
          <wp:inline distT="0" distB="0" distL="0" distR="0" wp14:anchorId="2826985C" wp14:editId="6BAFD796">
            <wp:extent cx="5753597" cy="3579513"/>
            <wp:effectExtent l="19050" t="0" r="0" b="0"/>
            <wp:docPr id="34" name="obrázek 21" descr="C:\Users\jirib\Downloads\IMG_20220614_15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irib\Downloads\IMG_20220614_1510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35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375FF8" w14:textId="77777777" w:rsidR="00560EDC" w:rsidRDefault="00560EDC" w:rsidP="007B633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60E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EE9159" wp14:editId="024AE6EA">
            <wp:extent cx="5753597" cy="3657600"/>
            <wp:effectExtent l="19050" t="0" r="0" b="0"/>
            <wp:docPr id="35" name="obrázek 22" descr="C:\Users\jirib\Downloads\IMG_20220614_15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irib\Downloads\IMG_20220614_15345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1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96510" w14:textId="77777777" w:rsidR="00560EDC" w:rsidRDefault="00560EDC" w:rsidP="00D958F8">
      <w:pPr>
        <w:pStyle w:val="Nadpis1"/>
      </w:pPr>
      <w:bookmarkStart w:id="23" w:name="_Toc106365452"/>
      <w:r>
        <w:lastRenderedPageBreak/>
        <w:t>Finální výrobek</w:t>
      </w:r>
      <w:bookmarkEnd w:id="23"/>
    </w:p>
    <w:p w14:paraId="17570AF4" w14:textId="77777777" w:rsidR="00560EDC" w:rsidRDefault="00560EDC" w:rsidP="007B633B">
      <w:r>
        <w:rPr>
          <w:rFonts w:ascii="Arial" w:hAnsi="Arial" w:cs="Arial"/>
          <w:noProof/>
          <w:color w:val="000000"/>
          <w:sz w:val="92"/>
          <w:szCs w:val="92"/>
          <w:bdr w:val="none" w:sz="0" w:space="0" w:color="auto" w:frame="1"/>
          <w:lang w:eastAsia="cs-CZ"/>
        </w:rPr>
        <w:drawing>
          <wp:inline distT="0" distB="0" distL="0" distR="0" wp14:anchorId="0E8961D9" wp14:editId="477B7636">
            <wp:extent cx="5753597" cy="6098651"/>
            <wp:effectExtent l="19050" t="0" r="0" b="0"/>
            <wp:docPr id="36" name="obrázek 23" descr="https://lh3.googleusercontent.com/ypemRLfY4D0iN4GF2P1tCidTqu7piiXeWL9SDkz7iIj25CApZaRb5L-crrcnYLPwQlNuOf5lUo7RerThpY6U_b-NkxibJK1FRenoDrHBrRDK0VEnnv_Tc8YV1LUnOmJcbwxikOn_belClGL7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3.googleusercontent.com/ypemRLfY4D0iN4GF2P1tCidTqu7piiXeWL9SDkz7iIj25CApZaRb5L-crrcnYLPwQlNuOf5lUo7RerThpY6U_b-NkxibJK1FRenoDrHBrRDK0VEnnv_Tc8YV1LUnOmJcbwxikOn_belClGL7IA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t="13471" b="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97" cy="60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4BFAF3" w14:textId="77777777" w:rsidR="00505C91" w:rsidRDefault="00505C91" w:rsidP="007B633B"/>
    <w:p w14:paraId="5AE6FA9E" w14:textId="77777777" w:rsidR="00505C91" w:rsidRDefault="00505C91" w:rsidP="007B633B"/>
    <w:p w14:paraId="6A295E08" w14:textId="77777777" w:rsidR="00505C91" w:rsidRDefault="00505C91" w:rsidP="007B633B"/>
    <w:p w14:paraId="50094E05" w14:textId="77777777" w:rsidR="00505C91" w:rsidRDefault="00505C91" w:rsidP="007B633B"/>
    <w:p w14:paraId="1002EBFD" w14:textId="77777777" w:rsidR="00505C91" w:rsidRDefault="00505C91" w:rsidP="00505C91">
      <w:pPr>
        <w:pStyle w:val="Nadpis1"/>
      </w:pPr>
      <w:bookmarkStart w:id="24" w:name="_Toc106365453"/>
      <w:r>
        <w:lastRenderedPageBreak/>
        <w:t>Teoretické podklady pro realizaci projektu</w:t>
      </w:r>
      <w:bookmarkEnd w:id="24"/>
    </w:p>
    <w:p w14:paraId="5B23F80A" w14:textId="77777777" w:rsidR="00505C91" w:rsidRDefault="00505C91" w:rsidP="00505C91">
      <w:r>
        <w:t>Pro úspěšnou realizaci projektu je nutné, aby se žáci seznámili s:</w:t>
      </w:r>
    </w:p>
    <w:p w14:paraId="0DEF7B24" w14:textId="77777777" w:rsidR="0048774A" w:rsidRDefault="0048774A" w:rsidP="0048774A">
      <w:pPr>
        <w:pStyle w:val="Odstavecseseznamem"/>
        <w:numPr>
          <w:ilvl w:val="0"/>
          <w:numId w:val="40"/>
        </w:numPr>
      </w:pPr>
      <w:r>
        <w:t xml:space="preserve">grafickým programem </w:t>
      </w:r>
      <w:proofErr w:type="spellStart"/>
      <w:r>
        <w:t>Krita</w:t>
      </w:r>
      <w:proofErr w:type="spellEnd"/>
    </w:p>
    <w:p w14:paraId="3753CFF2" w14:textId="3E94F7BF" w:rsidR="00505C91" w:rsidRDefault="00505C91" w:rsidP="00505C91">
      <w:pPr>
        <w:pStyle w:val="Odstavecseseznamem"/>
        <w:numPr>
          <w:ilvl w:val="0"/>
          <w:numId w:val="39"/>
        </w:numPr>
      </w:pPr>
      <w:r>
        <w:t>návod</w:t>
      </w:r>
      <w:r w:rsidR="00C527BC">
        <w:t>em</w:t>
      </w:r>
      <w:r>
        <w:t xml:space="preserve"> na použití řezacího plotteru – funkce s</w:t>
      </w:r>
      <w:r w:rsidR="00D945C5">
        <w:t>ke</w:t>
      </w:r>
      <w:r>
        <w:t>nování, řezání různých materiálů, přenos souborů pomocí USB</w:t>
      </w:r>
      <w:r w:rsidR="00C527BC">
        <w:t>,</w:t>
      </w:r>
    </w:p>
    <w:p w14:paraId="255D55C6" w14:textId="77777777" w:rsidR="00C527BC" w:rsidRDefault="00C527BC" w:rsidP="00505C91">
      <w:pPr>
        <w:pStyle w:val="Odstavecseseznamem"/>
        <w:numPr>
          <w:ilvl w:val="0"/>
          <w:numId w:val="39"/>
        </w:numPr>
      </w:pPr>
      <w:r>
        <w:t xml:space="preserve">manuálem k programu </w:t>
      </w:r>
      <w:proofErr w:type="spellStart"/>
      <w:r>
        <w:t>CanvasWorkspace</w:t>
      </w:r>
      <w:proofErr w:type="spellEnd"/>
      <w:r>
        <w:t>,</w:t>
      </w:r>
    </w:p>
    <w:p w14:paraId="08B06520" w14:textId="77777777" w:rsidR="00C527BC" w:rsidRDefault="00C527BC" w:rsidP="00505C91">
      <w:pPr>
        <w:pStyle w:val="Odstavecseseznamem"/>
        <w:numPr>
          <w:ilvl w:val="0"/>
          <w:numId w:val="39"/>
        </w:numPr>
      </w:pPr>
      <w:r>
        <w:t>návodem pro šicí stroj Lada L90 – základní šicí a vyšívací funkce,</w:t>
      </w:r>
    </w:p>
    <w:p w14:paraId="72242815" w14:textId="77777777" w:rsidR="00C527BC" w:rsidRDefault="00C527BC" w:rsidP="00505C91">
      <w:pPr>
        <w:pStyle w:val="Odstavecseseznamem"/>
        <w:numPr>
          <w:ilvl w:val="0"/>
          <w:numId w:val="39"/>
        </w:numPr>
      </w:pPr>
      <w:r>
        <w:t xml:space="preserve">manuálem k aplikaci </w:t>
      </w:r>
      <w:proofErr w:type="spellStart"/>
      <w:r>
        <w:t>MyPatterns</w:t>
      </w:r>
      <w:proofErr w:type="spellEnd"/>
    </w:p>
    <w:p w14:paraId="702294F4" w14:textId="77777777" w:rsidR="007A73F7" w:rsidRDefault="007A73F7" w:rsidP="00505C91">
      <w:pPr>
        <w:pStyle w:val="Odstavecseseznamem"/>
        <w:numPr>
          <w:ilvl w:val="0"/>
          <w:numId w:val="39"/>
        </w:numPr>
      </w:pPr>
      <w:r>
        <w:t xml:space="preserve">manuálem k programu Lada </w:t>
      </w:r>
      <w:proofErr w:type="spellStart"/>
      <w:r>
        <w:t>EZDesign</w:t>
      </w:r>
      <w:proofErr w:type="spellEnd"/>
    </w:p>
    <w:p w14:paraId="79B9410F" w14:textId="77777777" w:rsidR="007A73F7" w:rsidRDefault="007A73F7" w:rsidP="00505C91">
      <w:pPr>
        <w:pStyle w:val="Odstavecseseznamem"/>
        <w:numPr>
          <w:ilvl w:val="0"/>
          <w:numId w:val="39"/>
        </w:numPr>
      </w:pPr>
      <w:r>
        <w:t>základy práce v prostředí Tinkercad</w:t>
      </w:r>
    </w:p>
    <w:p w14:paraId="5301D65B" w14:textId="77777777" w:rsidR="00E2436B" w:rsidRDefault="00E2436B" w:rsidP="00505C91">
      <w:pPr>
        <w:pStyle w:val="Odstavecseseznamem"/>
        <w:numPr>
          <w:ilvl w:val="0"/>
          <w:numId w:val="39"/>
        </w:numPr>
      </w:pPr>
      <w:r>
        <w:t xml:space="preserve">uživatelským manuálem pro </w:t>
      </w:r>
      <w:proofErr w:type="spellStart"/>
      <w:r>
        <w:t>PrusaSlicer</w:t>
      </w:r>
      <w:proofErr w:type="spellEnd"/>
    </w:p>
    <w:p w14:paraId="08894F48" w14:textId="77777777" w:rsidR="00E2436B" w:rsidRDefault="00E2436B" w:rsidP="00505C91">
      <w:pPr>
        <w:pStyle w:val="Odstavecseseznamem"/>
        <w:numPr>
          <w:ilvl w:val="0"/>
          <w:numId w:val="39"/>
        </w:numPr>
      </w:pPr>
      <w:r>
        <w:t xml:space="preserve">příručkou </w:t>
      </w:r>
      <w:proofErr w:type="gramStart"/>
      <w:r>
        <w:t>3D</w:t>
      </w:r>
      <w:proofErr w:type="gramEnd"/>
      <w:r>
        <w:t xml:space="preserve"> tiskaře</w:t>
      </w:r>
    </w:p>
    <w:p w14:paraId="16B3380E" w14:textId="0490D06F" w:rsidR="00CF654B" w:rsidRDefault="0048774A" w:rsidP="00CF654B">
      <w:r>
        <w:t xml:space="preserve">Seznámení s vybranými náležitostmi může provést vyučující. Každý žák nemusí být seznámen se vším, ale žáci se mohou profilovat (obsluha šicího stroje, tvorba </w:t>
      </w:r>
      <w:proofErr w:type="gramStart"/>
      <w:r>
        <w:t>3D</w:t>
      </w:r>
      <w:proofErr w:type="gramEnd"/>
      <w:r>
        <w:t xml:space="preserve"> objektů</w:t>
      </w:r>
      <w:r w:rsidR="00D945C5">
        <w:t xml:space="preserve"> atp.</w:t>
      </w:r>
      <w:r>
        <w:t>).</w:t>
      </w:r>
    </w:p>
    <w:p w14:paraId="747A1BB8" w14:textId="77777777" w:rsidR="00CF654B" w:rsidRDefault="00CF654B" w:rsidP="00CF654B"/>
    <w:p w14:paraId="0B864940" w14:textId="77777777" w:rsidR="00CF654B" w:rsidRDefault="00CF654B" w:rsidP="00CF654B"/>
    <w:p w14:paraId="7D13EDE5" w14:textId="77777777" w:rsidR="00D945C5" w:rsidRDefault="00D945C5">
      <w:pPr>
        <w:rPr>
          <w:rFonts w:asciiTheme="majorHAnsi" w:eastAsiaTheme="majorEastAsia" w:hAnsiTheme="majorHAnsi" w:cstheme="majorBidi"/>
          <w:sz w:val="32"/>
          <w:szCs w:val="32"/>
        </w:rPr>
      </w:pPr>
      <w:bookmarkStart w:id="25" w:name="_Toc106365454"/>
      <w:r>
        <w:br w:type="page"/>
      </w:r>
    </w:p>
    <w:p w14:paraId="39B4C2D7" w14:textId="4298DAEF" w:rsidR="00CF654B" w:rsidRDefault="00CF654B" w:rsidP="00CF654B">
      <w:pPr>
        <w:pStyle w:val="Nadpis2"/>
        <w:jc w:val="left"/>
      </w:pPr>
      <w:r>
        <w:lastRenderedPageBreak/>
        <w:t xml:space="preserve">Seznam </w:t>
      </w:r>
      <w:r w:rsidR="00C527BC">
        <w:t>odkazů na studijní materiály a použité zdroje</w:t>
      </w:r>
      <w:bookmarkEnd w:id="25"/>
    </w:p>
    <w:p w14:paraId="66A37A7C" w14:textId="77777777" w:rsidR="00CF654B" w:rsidRDefault="00CF654B" w:rsidP="00CF654B"/>
    <w:p w14:paraId="289ED2B8" w14:textId="77777777" w:rsidR="0048774A" w:rsidRDefault="0048774A" w:rsidP="00CF654B">
      <w:r>
        <w:t xml:space="preserve">Uživatelský manuál k programu </w:t>
      </w:r>
      <w:proofErr w:type="spellStart"/>
      <w:r>
        <w:t>Krita</w:t>
      </w:r>
      <w:proofErr w:type="spellEnd"/>
      <w:r>
        <w:t xml:space="preserve">: </w:t>
      </w:r>
      <w:hyperlink r:id="rId60" w:history="1">
        <w:r w:rsidRPr="0048774A">
          <w:rPr>
            <w:rStyle w:val="Hypertextovodkaz"/>
          </w:rPr>
          <w:t>https://docs.krita.org/en/index.html</w:t>
        </w:r>
      </w:hyperlink>
    </w:p>
    <w:p w14:paraId="7006B75B" w14:textId="77777777" w:rsidR="00CF654B" w:rsidRDefault="00CF654B" w:rsidP="00CF654B">
      <w:r>
        <w:t xml:space="preserve">Návod na obsluhu řezacího plotteru: </w:t>
      </w:r>
      <w:hyperlink r:id="rId61" w:history="1">
        <w:r w:rsidRPr="00C527BC">
          <w:rPr>
            <w:rStyle w:val="Hypertextovodkaz"/>
          </w:rPr>
          <w:t>https://eshop.brother-czech.cz/rezaci-plotr-brother-scanncut-sdx2200D/</w:t>
        </w:r>
      </w:hyperlink>
    </w:p>
    <w:p w14:paraId="4CB50815" w14:textId="77777777" w:rsidR="00C527BC" w:rsidRDefault="00C527BC" w:rsidP="00CF654B">
      <w:r>
        <w:t xml:space="preserve">Manuál k programu </w:t>
      </w:r>
      <w:proofErr w:type="spellStart"/>
      <w:r>
        <w:t>CanvasWorkspace</w:t>
      </w:r>
      <w:proofErr w:type="spellEnd"/>
      <w:r>
        <w:fldChar w:fldCharType="begin"/>
      </w:r>
      <w:r>
        <w:instrText xml:space="preserve"> HYPERLINK ":%20https:/canvasworkspace.brother.com/Help/faqs_en.pdf" </w:instrText>
      </w:r>
      <w:r>
        <w:fldChar w:fldCharType="separate"/>
      </w:r>
      <w:r w:rsidRPr="00C527BC">
        <w:rPr>
          <w:rStyle w:val="Hypertextovodkaz"/>
        </w:rPr>
        <w:t>: https://canvasworkspace.brother.com/Help/faqs_en.pdf</w:t>
      </w:r>
      <w:r>
        <w:rPr>
          <w:rStyle w:val="Hypertextovodkaz"/>
        </w:rPr>
        <w:fldChar w:fldCharType="end"/>
      </w:r>
    </w:p>
    <w:p w14:paraId="5803E85E" w14:textId="77777777" w:rsidR="00C527BC" w:rsidRDefault="00C527BC" w:rsidP="00CF654B">
      <w:r>
        <w:t xml:space="preserve">Návod na obsluhu šicího a vyšívacího stroje Lada L90: </w:t>
      </w:r>
      <w:hyperlink r:id="rId62" w:history="1">
        <w:r w:rsidRPr="00C527BC">
          <w:rPr>
            <w:rStyle w:val="Hypertextovodkaz"/>
          </w:rPr>
          <w:t>https://www.ladasicistroje.cz/Lada-L90-sici-a-vysivaci-stroj-d228.htm</w:t>
        </w:r>
      </w:hyperlink>
    </w:p>
    <w:p w14:paraId="28F636B7" w14:textId="77777777" w:rsidR="007A73F7" w:rsidRDefault="007A73F7" w:rsidP="00CF654B">
      <w:r>
        <w:t xml:space="preserve">Manuál k aplikaci </w:t>
      </w:r>
      <w:proofErr w:type="spellStart"/>
      <w:r>
        <w:t>MyPatterns</w:t>
      </w:r>
      <w:proofErr w:type="spellEnd"/>
      <w:r>
        <w:t xml:space="preserve">: </w:t>
      </w:r>
      <w:hyperlink r:id="rId63" w:history="1">
        <w:r w:rsidRPr="007A73F7">
          <w:rPr>
            <w:rStyle w:val="Hypertextovodkaz"/>
          </w:rPr>
          <w:t>https://play.google.com/</w:t>
        </w:r>
      </w:hyperlink>
    </w:p>
    <w:p w14:paraId="089DD8C9" w14:textId="77777777" w:rsidR="007A73F7" w:rsidRDefault="007A73F7" w:rsidP="00CF654B">
      <w:r>
        <w:t xml:space="preserve">Uživatelský manuál k programu Lada </w:t>
      </w:r>
      <w:proofErr w:type="spellStart"/>
      <w:r>
        <w:t>EZDesign</w:t>
      </w:r>
      <w:proofErr w:type="spellEnd"/>
      <w:r>
        <w:t>: součást instalačního balíčku dodávaného se šicím strojem</w:t>
      </w:r>
    </w:p>
    <w:p w14:paraId="2A924361" w14:textId="77777777" w:rsidR="007A73F7" w:rsidRDefault="007A73F7" w:rsidP="00CF654B">
      <w:r>
        <w:t xml:space="preserve">Základy práce v prostředí Tinkercad: </w:t>
      </w:r>
      <w:hyperlink r:id="rId64" w:history="1">
        <w:r w:rsidRPr="007A73F7">
          <w:rPr>
            <w:rStyle w:val="Hypertextovodkaz"/>
          </w:rPr>
          <w:t>https://www.tinkercad.com/dashboard</w:t>
        </w:r>
      </w:hyperlink>
    </w:p>
    <w:p w14:paraId="482FA818" w14:textId="77777777" w:rsidR="00E2436B" w:rsidRDefault="00E2436B" w:rsidP="00CF654B">
      <w:r>
        <w:t>Manuál PrusaSlicer:</w:t>
      </w:r>
      <w:hyperlink r:id="rId65" w:history="1">
        <w:r w:rsidRPr="00E2436B">
          <w:rPr>
            <w:rStyle w:val="Hypertextovodkaz"/>
          </w:rPr>
          <w:t>https://help.prusa3d.com/cs/article/zakladni-informace_1910</w:t>
        </w:r>
      </w:hyperlink>
    </w:p>
    <w:p w14:paraId="675081F9" w14:textId="77777777" w:rsidR="00E2436B" w:rsidRDefault="00E2436B" w:rsidP="00CF654B">
      <w:r>
        <w:t xml:space="preserve">Příručka </w:t>
      </w:r>
      <w:proofErr w:type="gramStart"/>
      <w:r>
        <w:t>3D</w:t>
      </w:r>
      <w:proofErr w:type="gramEnd"/>
      <w:r>
        <w:t xml:space="preserve"> tiskaře: </w:t>
      </w:r>
      <w:hyperlink r:id="rId66" w:history="1">
        <w:r w:rsidRPr="00E2436B">
          <w:rPr>
            <w:rStyle w:val="Hypertextovodkaz"/>
          </w:rPr>
          <w:t>https://help.prusa3d.com/cs/tag/mini</w:t>
        </w:r>
      </w:hyperlink>
    </w:p>
    <w:p w14:paraId="3C6F7334" w14:textId="77777777" w:rsidR="00D945C5" w:rsidRDefault="00D945C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bookmarkStart w:id="26" w:name="_Toc106365455"/>
      <w:r>
        <w:br w:type="page"/>
      </w:r>
    </w:p>
    <w:p w14:paraId="169724D2" w14:textId="009A59B0" w:rsidR="00CE2BA9" w:rsidRDefault="00CE2BA9" w:rsidP="00CE2BA9">
      <w:pPr>
        <w:pStyle w:val="Nadpis1"/>
      </w:pPr>
      <w:r>
        <w:lastRenderedPageBreak/>
        <w:t>Výstupy projektu</w:t>
      </w:r>
      <w:bookmarkEnd w:id="26"/>
    </w:p>
    <w:p w14:paraId="3F6C4D54" w14:textId="77777777" w:rsidR="00261188" w:rsidRPr="00261188" w:rsidRDefault="00261188" w:rsidP="00261188"/>
    <w:p w14:paraId="38DF5C78" w14:textId="3BCA4FE8" w:rsidR="00261188" w:rsidRDefault="009B5D39" w:rsidP="00261188">
      <w:pPr>
        <w:jc w:val="both"/>
      </w:pPr>
      <w:r>
        <w:t xml:space="preserve">Výstupem projektu je prototyp svačinové kapsy, která je alternativou k používaným mikrotenovým </w:t>
      </w:r>
      <w:r w:rsidR="00D945C5">
        <w:t>sáčkům,</w:t>
      </w:r>
      <w:r w:rsidR="00261188">
        <w:t xml:space="preserve"> a vznik školní ekoznačky HERO ZERO. Ke zvýšení efektivity </w:t>
      </w:r>
      <w:r>
        <w:t xml:space="preserve">výroby </w:t>
      </w:r>
      <w:r w:rsidR="00261188">
        <w:t xml:space="preserve">kapsy </w:t>
      </w:r>
      <w:r>
        <w:t xml:space="preserve">a </w:t>
      </w:r>
      <w:r w:rsidR="00261188">
        <w:t xml:space="preserve">její </w:t>
      </w:r>
      <w:r>
        <w:t>originality žáci využili mnoho digitálních zařízení, která se museli naučit obsluhovat včetně softwaru. Stejné dovednosti získali i pedagogové, kteří žáky proje</w:t>
      </w:r>
      <w:r w:rsidR="00261188">
        <w:t>ktem provázeli. Tím se zvýšila úroveň digitální gramotnosti obou cílových skupin projektu.</w:t>
      </w:r>
    </w:p>
    <w:p w14:paraId="6BEB2FF9" w14:textId="58FCB7CA" w:rsidR="009B5D39" w:rsidRDefault="009B5D39" w:rsidP="00261188">
      <w:pPr>
        <w:jc w:val="both"/>
      </w:pPr>
      <w:r>
        <w:t xml:space="preserve">Díky prezentaci na webových stránkách školy (viz odkazy </w:t>
      </w:r>
      <w:r w:rsidR="00D945C5">
        <w:t>níže</w:t>
      </w:r>
      <w:r>
        <w:t xml:space="preserve">) a představení projektu žákům i pedagogům </w:t>
      </w:r>
      <w:r w:rsidR="00261188">
        <w:t>došlo k motivaci:</w:t>
      </w:r>
    </w:p>
    <w:p w14:paraId="389C4F21" w14:textId="77777777" w:rsidR="00261188" w:rsidRDefault="00261188" w:rsidP="00261188">
      <w:pPr>
        <w:pStyle w:val="Odstavecseseznamem"/>
        <w:numPr>
          <w:ilvl w:val="0"/>
          <w:numId w:val="41"/>
        </w:numPr>
        <w:jc w:val="both"/>
      </w:pPr>
      <w:r>
        <w:t>pedagogů napříč školou k získávání nových dovedností v rámci digitální gramotnosti,</w:t>
      </w:r>
    </w:p>
    <w:p w14:paraId="5F947F93" w14:textId="77777777" w:rsidR="00261188" w:rsidRDefault="00261188" w:rsidP="00261188">
      <w:pPr>
        <w:pStyle w:val="Odstavecseseznamem"/>
        <w:numPr>
          <w:ilvl w:val="0"/>
          <w:numId w:val="41"/>
        </w:numPr>
        <w:jc w:val="both"/>
      </w:pPr>
      <w:r>
        <w:t>pedagogů k využívání nových zařízení při přípravě výuky i výuce samotné,</w:t>
      </w:r>
    </w:p>
    <w:p w14:paraId="5EEF1B65" w14:textId="77777777" w:rsidR="00261188" w:rsidRDefault="00261188" w:rsidP="00261188">
      <w:pPr>
        <w:pStyle w:val="Odstavecseseznamem"/>
        <w:numPr>
          <w:ilvl w:val="0"/>
          <w:numId w:val="41"/>
        </w:numPr>
        <w:jc w:val="both"/>
      </w:pPr>
      <w:r>
        <w:t>žáků k výběru volitelného předmětu polytechnika, ve kterém budou v naší digitální dílně pracovat (zvýšení zájmu 4x),</w:t>
      </w:r>
    </w:p>
    <w:p w14:paraId="15FAC83D" w14:textId="77777777" w:rsidR="00261188" w:rsidRDefault="00261188" w:rsidP="00261188">
      <w:pPr>
        <w:pStyle w:val="Odstavecseseznamem"/>
        <w:numPr>
          <w:ilvl w:val="0"/>
          <w:numId w:val="41"/>
        </w:numPr>
        <w:jc w:val="both"/>
      </w:pPr>
      <w:r>
        <w:t xml:space="preserve">žáků zabývat se problematikou udržitelnosti lidské činnosti a jejími dopady na přírodu (organizace </w:t>
      </w:r>
      <w:proofErr w:type="spellStart"/>
      <w:r>
        <w:t>zero</w:t>
      </w:r>
      <w:proofErr w:type="spellEnd"/>
      <w:r>
        <w:t xml:space="preserve"> </w:t>
      </w:r>
      <w:proofErr w:type="spellStart"/>
      <w:r>
        <w:t>waste</w:t>
      </w:r>
      <w:proofErr w:type="spellEnd"/>
      <w:r>
        <w:t xml:space="preserve"> akcí pod novou školní ekoznačkou HERO ZERO).</w:t>
      </w:r>
    </w:p>
    <w:p w14:paraId="50E077C5" w14:textId="77777777" w:rsidR="008904EA" w:rsidRDefault="008904EA" w:rsidP="008904EA">
      <w:pPr>
        <w:pStyle w:val="Odstavecseseznamem"/>
        <w:ind w:left="1080"/>
        <w:jc w:val="both"/>
      </w:pPr>
    </w:p>
    <w:p w14:paraId="4E5F8F77" w14:textId="77777777" w:rsidR="008904EA" w:rsidRPr="009B5D39" w:rsidRDefault="008904EA" w:rsidP="008904EA">
      <w:pPr>
        <w:pStyle w:val="Nadpis2"/>
        <w:jc w:val="left"/>
      </w:pPr>
      <w:bookmarkStart w:id="27" w:name="_Toc106365456"/>
      <w:r>
        <w:t>Odkazy na prezentaci projektu – články ze školního webu</w:t>
      </w:r>
      <w:bookmarkEnd w:id="27"/>
    </w:p>
    <w:p w14:paraId="430FAC56" w14:textId="77777777" w:rsidR="00AA61B7" w:rsidRDefault="00000000" w:rsidP="00CE2BA9">
      <w:hyperlink r:id="rId67" w:history="1">
        <w:r w:rsidR="00AA61B7" w:rsidRPr="00AA27EC">
          <w:rPr>
            <w:rStyle w:val="Hypertextovodkaz"/>
          </w:rPr>
          <w:t>https://www.zsvisnove.eu/?p=6507</w:t>
        </w:r>
      </w:hyperlink>
    </w:p>
    <w:p w14:paraId="4B532C7E" w14:textId="77777777" w:rsidR="00CE2BA9" w:rsidRDefault="00000000" w:rsidP="00CE2BA9">
      <w:hyperlink r:id="rId68" w:history="1">
        <w:r w:rsidR="00AA61B7" w:rsidRPr="00AA27EC">
          <w:rPr>
            <w:rStyle w:val="Hypertextovodkaz"/>
          </w:rPr>
          <w:t>https://www.zsvisnove.eu/?p=6738</w:t>
        </w:r>
      </w:hyperlink>
    </w:p>
    <w:p w14:paraId="50DEC207" w14:textId="77777777" w:rsidR="00AA61B7" w:rsidRDefault="00000000" w:rsidP="00CE2BA9">
      <w:hyperlink r:id="rId69" w:history="1">
        <w:r w:rsidR="00AA61B7" w:rsidRPr="00AA27EC">
          <w:rPr>
            <w:rStyle w:val="Hypertextovodkaz"/>
          </w:rPr>
          <w:t>https://www.zsvisnove.eu/?p=7594</w:t>
        </w:r>
      </w:hyperlink>
    </w:p>
    <w:p w14:paraId="0CC661BC" w14:textId="77777777" w:rsidR="00AA61B7" w:rsidRDefault="00000000" w:rsidP="00CE2BA9">
      <w:hyperlink r:id="rId70" w:history="1">
        <w:r w:rsidR="00AA61B7" w:rsidRPr="00AA27EC">
          <w:rPr>
            <w:rStyle w:val="Hypertextovodkaz"/>
          </w:rPr>
          <w:t>https://www.zsvisnove.eu/?p=7620</w:t>
        </w:r>
      </w:hyperlink>
    </w:p>
    <w:p w14:paraId="31A01EF2" w14:textId="77777777" w:rsidR="00AA61B7" w:rsidRDefault="00000000" w:rsidP="00CE2BA9">
      <w:hyperlink r:id="rId71" w:history="1">
        <w:r w:rsidR="00AA61B7" w:rsidRPr="00AA27EC">
          <w:rPr>
            <w:rStyle w:val="Hypertextovodkaz"/>
          </w:rPr>
          <w:t>https://docs.google.com/presentation/d/e/2PACX-1vSgrd9hfP1LUbt9ih3PRVR55V2874lYN0qtYStbYWxtuOGr4LiTz63AzKIzofw2AA/pub?start=true&amp;loop=false&amp;delayms=3000&amp;slide=id.p1</w:t>
        </w:r>
      </w:hyperlink>
    </w:p>
    <w:p w14:paraId="66D005D9" w14:textId="77777777" w:rsidR="008904EA" w:rsidRDefault="008904EA">
      <w:r>
        <w:br w:type="page"/>
      </w:r>
    </w:p>
    <w:p w14:paraId="557D512A" w14:textId="77777777" w:rsidR="00CE2BA9" w:rsidRDefault="00CE2BA9" w:rsidP="00CE2BA9">
      <w:pPr>
        <w:pStyle w:val="Nadpis1"/>
      </w:pPr>
      <w:bookmarkStart w:id="28" w:name="_Toc106365457"/>
      <w:r>
        <w:lastRenderedPageBreak/>
        <w:t>Shrnutí práce</w:t>
      </w:r>
      <w:bookmarkEnd w:id="28"/>
    </w:p>
    <w:p w14:paraId="439F9159" w14:textId="77777777" w:rsidR="008904EA" w:rsidRDefault="008904EA" w:rsidP="008904EA"/>
    <w:p w14:paraId="5B97DC0C" w14:textId="7223B62B" w:rsidR="008904EA" w:rsidRDefault="008904EA" w:rsidP="008904EA">
      <w:r>
        <w:t xml:space="preserve">Realizace žákovského projektu Digitální hrdinové naplnila cíle </w:t>
      </w:r>
      <w:r w:rsidRPr="008904EA">
        <w:t>projektu</w:t>
      </w:r>
      <w:r w:rsidR="00D945C5">
        <w:t>,</w:t>
      </w:r>
      <w:r w:rsidRPr="008904EA">
        <w:t xml:space="preserve"> </w:t>
      </w:r>
      <w:r>
        <w:t>a to:</w:t>
      </w:r>
    </w:p>
    <w:p w14:paraId="6BE19498" w14:textId="77777777" w:rsidR="008904EA" w:rsidRDefault="008904EA" w:rsidP="008904EA">
      <w:pPr>
        <w:pStyle w:val="Odstavecseseznamem"/>
        <w:numPr>
          <w:ilvl w:val="0"/>
          <w:numId w:val="43"/>
        </w:numPr>
      </w:pPr>
      <w:proofErr w:type="spellStart"/>
      <w:r w:rsidRPr="008904EA">
        <w:t>připrav</w:t>
      </w:r>
      <w:r>
        <w:t>a</w:t>
      </w:r>
      <w:proofErr w:type="spellEnd"/>
      <w:r w:rsidRPr="008904EA">
        <w:t xml:space="preserve"> žák</w:t>
      </w:r>
      <w:r>
        <w:t>ů</w:t>
      </w:r>
      <w:r w:rsidRPr="008904EA">
        <w:t xml:space="preserve"> a učitel</w:t>
      </w:r>
      <w:r>
        <w:t>ů</w:t>
      </w:r>
      <w:r w:rsidRPr="008904EA">
        <w:t xml:space="preserve"> na život a práci v digitální společnosti. </w:t>
      </w:r>
    </w:p>
    <w:p w14:paraId="480E7C10" w14:textId="77777777" w:rsidR="008904EA" w:rsidRDefault="008904EA" w:rsidP="008904EA">
      <w:pPr>
        <w:pStyle w:val="Odstavecseseznamem"/>
        <w:numPr>
          <w:ilvl w:val="0"/>
          <w:numId w:val="43"/>
        </w:numPr>
      </w:pPr>
      <w:r>
        <w:t>rozvoj</w:t>
      </w:r>
      <w:r w:rsidRPr="008904EA">
        <w:t xml:space="preserve"> digitální gramotnos</w:t>
      </w:r>
      <w:r>
        <w:t>ti</w:t>
      </w:r>
      <w:r w:rsidRPr="008904EA">
        <w:t xml:space="preserve"> žáků,</w:t>
      </w:r>
    </w:p>
    <w:p w14:paraId="6EBA3A91" w14:textId="77777777" w:rsidR="008904EA" w:rsidRDefault="008904EA" w:rsidP="008904EA">
      <w:pPr>
        <w:pStyle w:val="Odstavecseseznamem"/>
        <w:numPr>
          <w:ilvl w:val="0"/>
          <w:numId w:val="43"/>
        </w:numPr>
      </w:pPr>
      <w:r>
        <w:t>podpora</w:t>
      </w:r>
      <w:r w:rsidRPr="008904EA">
        <w:t xml:space="preserve"> jejich kritické</w:t>
      </w:r>
      <w:r>
        <w:t>ho</w:t>
      </w:r>
      <w:r w:rsidRPr="008904EA">
        <w:t xml:space="preserve"> myšlení</w:t>
      </w:r>
      <w:r>
        <w:t>,</w:t>
      </w:r>
    </w:p>
    <w:p w14:paraId="7965B4D3" w14:textId="77777777" w:rsidR="008904EA" w:rsidRDefault="008904EA" w:rsidP="008904EA">
      <w:pPr>
        <w:pStyle w:val="Odstavecseseznamem"/>
        <w:numPr>
          <w:ilvl w:val="0"/>
          <w:numId w:val="43"/>
        </w:numPr>
      </w:pPr>
      <w:r w:rsidRPr="008904EA">
        <w:t xml:space="preserve"> zlepš</w:t>
      </w:r>
      <w:r>
        <w:t>ení</w:t>
      </w:r>
      <w:r w:rsidRPr="008904EA">
        <w:t xml:space="preserve"> digitální</w:t>
      </w:r>
      <w:r>
        <w:t>ch dovedností učitelů.</w:t>
      </w:r>
    </w:p>
    <w:p w14:paraId="4DD6EF13" w14:textId="77777777" w:rsidR="008904EA" w:rsidRPr="008904EA" w:rsidRDefault="008904EA" w:rsidP="008904EA">
      <w:r>
        <w:t xml:space="preserve">Žáci dokázali, že </w:t>
      </w:r>
      <w:r w:rsidRPr="008904EA">
        <w:t>moderní technologie mohou pomoci při zajištění udržitelnosti lidské činnosti a přispět k</w:t>
      </w:r>
      <w:r w:rsidR="009D7D59">
        <w:t> </w:t>
      </w:r>
      <w:r w:rsidRPr="008904EA">
        <w:t>environmentální výchově nejen ve školách.</w:t>
      </w:r>
    </w:p>
    <w:p w14:paraId="499E7F72" w14:textId="77777777" w:rsidR="008904EA" w:rsidRDefault="008904EA" w:rsidP="008904EA"/>
    <w:p w14:paraId="608C268F" w14:textId="77777777" w:rsidR="009D7D59" w:rsidRDefault="009D7D59" w:rsidP="008904EA"/>
    <w:p w14:paraId="7BB0163C" w14:textId="77777777" w:rsidR="009D7D59" w:rsidRDefault="009D7D59" w:rsidP="008904EA"/>
    <w:p w14:paraId="2D51F748" w14:textId="77777777" w:rsidR="009D7D59" w:rsidRPr="008904EA" w:rsidRDefault="009D7D59" w:rsidP="008904EA">
      <w:r>
        <w:rPr>
          <w:noProof/>
          <w:lang w:eastAsia="cs-CZ"/>
        </w:rPr>
        <w:drawing>
          <wp:inline distT="0" distB="0" distL="0" distR="0" wp14:anchorId="6672BED2" wp14:editId="5B0F69E2">
            <wp:extent cx="5752800" cy="3950499"/>
            <wp:effectExtent l="19050" t="0" r="300" b="0"/>
            <wp:docPr id="13" name="obrázek 1" descr="C:\Users\jiri.beran\Downloads\IMG_20220526_11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i.beran\Downloads\IMG_20220526_113607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t="29139" r="47657" b="2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395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D59" w:rsidRPr="008904EA" w:rsidSect="00B24D9C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0" w:h="16840"/>
      <w:pgMar w:top="1417" w:right="1417" w:bottom="1417" w:left="1417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17BD3" w14:textId="77777777" w:rsidR="000068F2" w:rsidRDefault="000068F2" w:rsidP="00B24D9C">
      <w:r>
        <w:separator/>
      </w:r>
    </w:p>
  </w:endnote>
  <w:endnote w:type="continuationSeparator" w:id="0">
    <w:p w14:paraId="6786E9B6" w14:textId="77777777" w:rsidR="000068F2" w:rsidRDefault="000068F2" w:rsidP="00B24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7B19" w14:textId="77777777" w:rsidR="00106924" w:rsidRDefault="001069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18350" w14:textId="77777777" w:rsidR="00106924" w:rsidRDefault="00106924" w:rsidP="00B24D9C">
    <w:pPr>
      <w:pStyle w:val="Zpat"/>
    </w:pPr>
    <w:r w:rsidRPr="00384145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54F2E27" wp14:editId="29AA8DC6">
          <wp:simplePos x="0" y="0"/>
          <wp:positionH relativeFrom="column">
            <wp:posOffset>-1148080</wp:posOffset>
          </wp:positionH>
          <wp:positionV relativeFrom="paragraph">
            <wp:posOffset>-1477442</wp:posOffset>
          </wp:positionV>
          <wp:extent cx="7826384" cy="2121049"/>
          <wp:effectExtent l="0" t="0" r="0" b="0"/>
          <wp:wrapNone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0B5" w14:textId="77777777" w:rsidR="00106924" w:rsidRDefault="0010692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3B0AB" w14:textId="77777777" w:rsidR="000068F2" w:rsidRDefault="000068F2" w:rsidP="00B24D9C">
      <w:r>
        <w:separator/>
      </w:r>
    </w:p>
  </w:footnote>
  <w:footnote w:type="continuationSeparator" w:id="0">
    <w:p w14:paraId="132600A5" w14:textId="77777777" w:rsidR="000068F2" w:rsidRDefault="000068F2" w:rsidP="00B24D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120D" w14:textId="77777777" w:rsidR="00106924" w:rsidRDefault="0010692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F3B5" w14:textId="77777777" w:rsidR="00106924" w:rsidRDefault="00106924" w:rsidP="00B24D9C">
    <w:pPr>
      <w:pStyle w:val="Zhlav"/>
    </w:pPr>
    <w:r w:rsidRPr="005F23C7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381ED5ED" wp14:editId="1201ACCF">
          <wp:simplePos x="0" y="0"/>
          <wp:positionH relativeFrom="column">
            <wp:posOffset>2540</wp:posOffset>
          </wp:positionH>
          <wp:positionV relativeFrom="paragraph">
            <wp:posOffset>-875233</wp:posOffset>
          </wp:positionV>
          <wp:extent cx="5756910" cy="59436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1BC3248" w14:textId="77777777" w:rsidR="00106924" w:rsidRDefault="00106924" w:rsidP="00B24D9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7996" w14:textId="77777777" w:rsidR="00106924" w:rsidRDefault="0010692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73C"/>
    <w:multiLevelType w:val="hybridMultilevel"/>
    <w:tmpl w:val="5588D5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E362C"/>
    <w:multiLevelType w:val="hybridMultilevel"/>
    <w:tmpl w:val="D7568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F2BCA"/>
    <w:multiLevelType w:val="hybridMultilevel"/>
    <w:tmpl w:val="2E943A86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04B39A1"/>
    <w:multiLevelType w:val="multilevel"/>
    <w:tmpl w:val="3FEEF2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3D20F7"/>
    <w:multiLevelType w:val="multilevel"/>
    <w:tmpl w:val="A05A2C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693D4F"/>
    <w:multiLevelType w:val="hybridMultilevel"/>
    <w:tmpl w:val="61904D04"/>
    <w:lvl w:ilvl="0" w:tplc="19C28EF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9D057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6E39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E648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C2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CA8F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7CCA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3028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5453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090AB7"/>
    <w:multiLevelType w:val="hybridMultilevel"/>
    <w:tmpl w:val="64AA3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D7086"/>
    <w:multiLevelType w:val="hybridMultilevel"/>
    <w:tmpl w:val="CFF817D0"/>
    <w:lvl w:ilvl="0" w:tplc="BC1C06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7220A3"/>
    <w:multiLevelType w:val="hybridMultilevel"/>
    <w:tmpl w:val="A94EBC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6272D"/>
    <w:multiLevelType w:val="multilevel"/>
    <w:tmpl w:val="22DCB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F918EF"/>
    <w:multiLevelType w:val="hybridMultilevel"/>
    <w:tmpl w:val="9A1228E4"/>
    <w:lvl w:ilvl="0" w:tplc="0405000F">
      <w:start w:val="1"/>
      <w:numFmt w:val="decimal"/>
      <w:lvlText w:val="%1."/>
      <w:lvlJc w:val="left"/>
      <w:pPr>
        <w:ind w:left="758" w:hanging="360"/>
      </w:pPr>
    </w:lvl>
    <w:lvl w:ilvl="1" w:tplc="04050019" w:tentative="1">
      <w:start w:val="1"/>
      <w:numFmt w:val="lowerLetter"/>
      <w:lvlText w:val="%2."/>
      <w:lvlJc w:val="left"/>
      <w:pPr>
        <w:ind w:left="1478" w:hanging="360"/>
      </w:pPr>
    </w:lvl>
    <w:lvl w:ilvl="2" w:tplc="0405001B" w:tentative="1">
      <w:start w:val="1"/>
      <w:numFmt w:val="lowerRoman"/>
      <w:lvlText w:val="%3."/>
      <w:lvlJc w:val="right"/>
      <w:pPr>
        <w:ind w:left="2198" w:hanging="180"/>
      </w:pPr>
    </w:lvl>
    <w:lvl w:ilvl="3" w:tplc="0405000F" w:tentative="1">
      <w:start w:val="1"/>
      <w:numFmt w:val="decimal"/>
      <w:lvlText w:val="%4."/>
      <w:lvlJc w:val="left"/>
      <w:pPr>
        <w:ind w:left="2918" w:hanging="360"/>
      </w:pPr>
    </w:lvl>
    <w:lvl w:ilvl="4" w:tplc="04050019" w:tentative="1">
      <w:start w:val="1"/>
      <w:numFmt w:val="lowerLetter"/>
      <w:lvlText w:val="%5."/>
      <w:lvlJc w:val="left"/>
      <w:pPr>
        <w:ind w:left="3638" w:hanging="360"/>
      </w:pPr>
    </w:lvl>
    <w:lvl w:ilvl="5" w:tplc="0405001B" w:tentative="1">
      <w:start w:val="1"/>
      <w:numFmt w:val="lowerRoman"/>
      <w:lvlText w:val="%6."/>
      <w:lvlJc w:val="right"/>
      <w:pPr>
        <w:ind w:left="4358" w:hanging="180"/>
      </w:pPr>
    </w:lvl>
    <w:lvl w:ilvl="6" w:tplc="0405000F" w:tentative="1">
      <w:start w:val="1"/>
      <w:numFmt w:val="decimal"/>
      <w:lvlText w:val="%7."/>
      <w:lvlJc w:val="left"/>
      <w:pPr>
        <w:ind w:left="5078" w:hanging="360"/>
      </w:pPr>
    </w:lvl>
    <w:lvl w:ilvl="7" w:tplc="04050019" w:tentative="1">
      <w:start w:val="1"/>
      <w:numFmt w:val="lowerLetter"/>
      <w:lvlText w:val="%8."/>
      <w:lvlJc w:val="left"/>
      <w:pPr>
        <w:ind w:left="5798" w:hanging="360"/>
      </w:pPr>
    </w:lvl>
    <w:lvl w:ilvl="8" w:tplc="0405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1" w15:restartNumberingAfterBreak="0">
    <w:nsid w:val="34DD341A"/>
    <w:multiLevelType w:val="hybridMultilevel"/>
    <w:tmpl w:val="F65810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6009A"/>
    <w:multiLevelType w:val="hybridMultilevel"/>
    <w:tmpl w:val="A192F0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D3F8C"/>
    <w:multiLevelType w:val="hybridMultilevel"/>
    <w:tmpl w:val="47C6CE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346F5"/>
    <w:multiLevelType w:val="hybridMultilevel"/>
    <w:tmpl w:val="E10651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B5462"/>
    <w:multiLevelType w:val="hybridMultilevel"/>
    <w:tmpl w:val="D512B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156C1"/>
    <w:multiLevelType w:val="hybridMultilevel"/>
    <w:tmpl w:val="056080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897C43"/>
    <w:multiLevelType w:val="hybridMultilevel"/>
    <w:tmpl w:val="D14CDA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A9597A"/>
    <w:multiLevelType w:val="hybridMultilevel"/>
    <w:tmpl w:val="EC621F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C2305"/>
    <w:multiLevelType w:val="multilevel"/>
    <w:tmpl w:val="4B160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FB4392"/>
    <w:multiLevelType w:val="multilevel"/>
    <w:tmpl w:val="DE4C89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216134"/>
    <w:multiLevelType w:val="hybridMultilevel"/>
    <w:tmpl w:val="98DCD17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5145CB6"/>
    <w:multiLevelType w:val="hybridMultilevel"/>
    <w:tmpl w:val="F6781C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92CDF"/>
    <w:multiLevelType w:val="hybridMultilevel"/>
    <w:tmpl w:val="66FA14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EB06C4"/>
    <w:multiLevelType w:val="hybridMultilevel"/>
    <w:tmpl w:val="8B5E32DA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2B2424C"/>
    <w:multiLevelType w:val="multilevel"/>
    <w:tmpl w:val="22BA86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1E5769"/>
    <w:multiLevelType w:val="hybridMultilevel"/>
    <w:tmpl w:val="4CDE2E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61560A"/>
    <w:multiLevelType w:val="multilevel"/>
    <w:tmpl w:val="20386B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357454"/>
    <w:multiLevelType w:val="hybridMultilevel"/>
    <w:tmpl w:val="076C07E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060CE"/>
    <w:multiLevelType w:val="multilevel"/>
    <w:tmpl w:val="F6EAF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AE39BA"/>
    <w:multiLevelType w:val="hybridMultilevel"/>
    <w:tmpl w:val="C51A2C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80ECE"/>
    <w:multiLevelType w:val="hybridMultilevel"/>
    <w:tmpl w:val="6D82B0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E42A58"/>
    <w:multiLevelType w:val="hybridMultilevel"/>
    <w:tmpl w:val="4BDA5B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0509F2"/>
    <w:multiLevelType w:val="hybridMultilevel"/>
    <w:tmpl w:val="41B08F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FD2A8F"/>
    <w:multiLevelType w:val="hybridMultilevel"/>
    <w:tmpl w:val="EDCC2D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217C2B"/>
    <w:multiLevelType w:val="hybridMultilevel"/>
    <w:tmpl w:val="9AD0CD1A"/>
    <w:lvl w:ilvl="0" w:tplc="F02EB888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4D0AF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6CD9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04E5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6838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143B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5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64B7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5AFF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7110752">
    <w:abstractNumId w:val="8"/>
  </w:num>
  <w:num w:numId="2" w16cid:durableId="347105370">
    <w:abstractNumId w:val="22"/>
  </w:num>
  <w:num w:numId="3" w16cid:durableId="1136409290">
    <w:abstractNumId w:val="11"/>
  </w:num>
  <w:num w:numId="4" w16cid:durableId="645400804">
    <w:abstractNumId w:val="30"/>
  </w:num>
  <w:num w:numId="5" w16cid:durableId="1513957891">
    <w:abstractNumId w:val="1"/>
  </w:num>
  <w:num w:numId="6" w16cid:durableId="23407370">
    <w:abstractNumId w:val="14"/>
  </w:num>
  <w:num w:numId="7" w16cid:durableId="1855999618">
    <w:abstractNumId w:val="29"/>
  </w:num>
  <w:num w:numId="8" w16cid:durableId="1914505504">
    <w:abstractNumId w:val="4"/>
    <w:lvlOverride w:ilvl="0">
      <w:lvl w:ilvl="0">
        <w:numFmt w:val="decimal"/>
        <w:lvlText w:val="%1."/>
        <w:lvlJc w:val="left"/>
      </w:lvl>
    </w:lvlOverride>
  </w:num>
  <w:num w:numId="9" w16cid:durableId="137305878">
    <w:abstractNumId w:val="25"/>
    <w:lvlOverride w:ilvl="0">
      <w:lvl w:ilvl="0">
        <w:numFmt w:val="decimal"/>
        <w:lvlText w:val="%1."/>
        <w:lvlJc w:val="left"/>
      </w:lvl>
    </w:lvlOverride>
  </w:num>
  <w:num w:numId="10" w16cid:durableId="1751075879">
    <w:abstractNumId w:val="25"/>
    <w:lvlOverride w:ilvl="0">
      <w:lvl w:ilvl="0">
        <w:numFmt w:val="decimal"/>
        <w:lvlText w:val="%1."/>
        <w:lvlJc w:val="left"/>
      </w:lvl>
    </w:lvlOverride>
  </w:num>
  <w:num w:numId="11" w16cid:durableId="421489622">
    <w:abstractNumId w:val="20"/>
    <w:lvlOverride w:ilvl="0">
      <w:lvl w:ilvl="0">
        <w:numFmt w:val="decimal"/>
        <w:lvlText w:val="%1."/>
        <w:lvlJc w:val="left"/>
      </w:lvl>
    </w:lvlOverride>
  </w:num>
  <w:num w:numId="12" w16cid:durableId="2049790687">
    <w:abstractNumId w:val="3"/>
    <w:lvlOverride w:ilvl="0">
      <w:lvl w:ilvl="0">
        <w:numFmt w:val="decimal"/>
        <w:lvlText w:val="%1."/>
        <w:lvlJc w:val="left"/>
      </w:lvl>
    </w:lvlOverride>
  </w:num>
  <w:num w:numId="13" w16cid:durableId="1445266675">
    <w:abstractNumId w:val="3"/>
    <w:lvlOverride w:ilvl="0">
      <w:lvl w:ilvl="0">
        <w:numFmt w:val="decimal"/>
        <w:lvlText w:val="%1."/>
        <w:lvlJc w:val="left"/>
      </w:lvl>
    </w:lvlOverride>
  </w:num>
  <w:num w:numId="14" w16cid:durableId="1689137874">
    <w:abstractNumId w:val="19"/>
    <w:lvlOverride w:ilvl="0">
      <w:lvl w:ilvl="0">
        <w:numFmt w:val="lowerLetter"/>
        <w:lvlText w:val="%1."/>
        <w:lvlJc w:val="left"/>
      </w:lvl>
    </w:lvlOverride>
  </w:num>
  <w:num w:numId="15" w16cid:durableId="1110471516">
    <w:abstractNumId w:val="35"/>
  </w:num>
  <w:num w:numId="16" w16cid:durableId="1081565022">
    <w:abstractNumId w:val="5"/>
  </w:num>
  <w:num w:numId="17" w16cid:durableId="1002047127">
    <w:abstractNumId w:val="5"/>
    <w:lvlOverride w:ilvl="0">
      <w:lvl w:ilvl="0" w:tplc="19C28EF8">
        <w:numFmt w:val="lowerLetter"/>
        <w:lvlText w:val="%1."/>
        <w:lvlJc w:val="left"/>
      </w:lvl>
    </w:lvlOverride>
  </w:num>
  <w:num w:numId="18" w16cid:durableId="221674703">
    <w:abstractNumId w:val="5"/>
    <w:lvlOverride w:ilvl="0">
      <w:lvl w:ilvl="0" w:tplc="19C28EF8">
        <w:numFmt w:val="lowerLetter"/>
        <w:lvlText w:val="%1."/>
        <w:lvlJc w:val="left"/>
      </w:lvl>
    </w:lvlOverride>
  </w:num>
  <w:num w:numId="19" w16cid:durableId="1682390799">
    <w:abstractNumId w:val="5"/>
    <w:lvlOverride w:ilvl="0">
      <w:lvl w:ilvl="0" w:tplc="19C28EF8">
        <w:numFmt w:val="lowerLetter"/>
        <w:lvlText w:val="%1."/>
        <w:lvlJc w:val="left"/>
      </w:lvl>
    </w:lvlOverride>
  </w:num>
  <w:num w:numId="20" w16cid:durableId="2107800035">
    <w:abstractNumId w:val="5"/>
    <w:lvlOverride w:ilvl="0">
      <w:lvl w:ilvl="0" w:tplc="19C28EF8">
        <w:numFmt w:val="lowerLetter"/>
        <w:lvlText w:val="%1."/>
        <w:lvlJc w:val="left"/>
      </w:lvl>
    </w:lvlOverride>
  </w:num>
  <w:num w:numId="21" w16cid:durableId="919943462">
    <w:abstractNumId w:val="5"/>
    <w:lvlOverride w:ilvl="0">
      <w:lvl w:ilvl="0" w:tplc="19C28EF8">
        <w:numFmt w:val="lowerLetter"/>
        <w:lvlText w:val="%1."/>
        <w:lvlJc w:val="left"/>
      </w:lvl>
    </w:lvlOverride>
  </w:num>
  <w:num w:numId="22" w16cid:durableId="1313873184">
    <w:abstractNumId w:val="9"/>
  </w:num>
  <w:num w:numId="23" w16cid:durableId="1747147506">
    <w:abstractNumId w:val="26"/>
  </w:num>
  <w:num w:numId="24" w16cid:durableId="227881481">
    <w:abstractNumId w:val="31"/>
  </w:num>
  <w:num w:numId="25" w16cid:durableId="266356469">
    <w:abstractNumId w:val="0"/>
  </w:num>
  <w:num w:numId="26" w16cid:durableId="580453154">
    <w:abstractNumId w:val="24"/>
  </w:num>
  <w:num w:numId="27" w16cid:durableId="226887267">
    <w:abstractNumId w:val="23"/>
  </w:num>
  <w:num w:numId="28" w16cid:durableId="1073357990">
    <w:abstractNumId w:val="2"/>
  </w:num>
  <w:num w:numId="29" w16cid:durableId="1068113296">
    <w:abstractNumId w:val="18"/>
  </w:num>
  <w:num w:numId="30" w16cid:durableId="1240411242">
    <w:abstractNumId w:val="12"/>
  </w:num>
  <w:num w:numId="31" w16cid:durableId="552738324">
    <w:abstractNumId w:val="16"/>
  </w:num>
  <w:num w:numId="32" w16cid:durableId="142044567">
    <w:abstractNumId w:val="21"/>
  </w:num>
  <w:num w:numId="33" w16cid:durableId="1571882790">
    <w:abstractNumId w:val="28"/>
  </w:num>
  <w:num w:numId="34" w16cid:durableId="1188449107">
    <w:abstractNumId w:val="10"/>
  </w:num>
  <w:num w:numId="35" w16cid:durableId="781805864">
    <w:abstractNumId w:val="17"/>
  </w:num>
  <w:num w:numId="36" w16cid:durableId="1555384653">
    <w:abstractNumId w:val="34"/>
  </w:num>
  <w:num w:numId="37" w16cid:durableId="1943805176">
    <w:abstractNumId w:val="32"/>
  </w:num>
  <w:num w:numId="38" w16cid:durableId="1885679372">
    <w:abstractNumId w:val="33"/>
  </w:num>
  <w:num w:numId="39" w16cid:durableId="700206950">
    <w:abstractNumId w:val="15"/>
  </w:num>
  <w:num w:numId="40" w16cid:durableId="1921712495">
    <w:abstractNumId w:val="6"/>
  </w:num>
  <w:num w:numId="41" w16cid:durableId="799953419">
    <w:abstractNumId w:val="7"/>
  </w:num>
  <w:num w:numId="42" w16cid:durableId="1269581397">
    <w:abstractNumId w:val="27"/>
  </w:num>
  <w:num w:numId="43" w16cid:durableId="159836459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49E4"/>
    <w:rsid w:val="000068F2"/>
    <w:rsid w:val="00007D30"/>
    <w:rsid w:val="00035429"/>
    <w:rsid w:val="000A277E"/>
    <w:rsid w:val="000B4311"/>
    <w:rsid w:val="000C7351"/>
    <w:rsid w:val="00106924"/>
    <w:rsid w:val="001325D8"/>
    <w:rsid w:val="0017789B"/>
    <w:rsid w:val="00187F0F"/>
    <w:rsid w:val="001A10F3"/>
    <w:rsid w:val="001C2F0E"/>
    <w:rsid w:val="00230F44"/>
    <w:rsid w:val="002318F4"/>
    <w:rsid w:val="00261188"/>
    <w:rsid w:val="002911E5"/>
    <w:rsid w:val="00300CEF"/>
    <w:rsid w:val="00312FF4"/>
    <w:rsid w:val="0032100F"/>
    <w:rsid w:val="0033163E"/>
    <w:rsid w:val="0036123B"/>
    <w:rsid w:val="00370FAA"/>
    <w:rsid w:val="00384145"/>
    <w:rsid w:val="003D6400"/>
    <w:rsid w:val="003F2C97"/>
    <w:rsid w:val="003F2F24"/>
    <w:rsid w:val="00440793"/>
    <w:rsid w:val="00440F57"/>
    <w:rsid w:val="0048774A"/>
    <w:rsid w:val="00505C91"/>
    <w:rsid w:val="00560EDC"/>
    <w:rsid w:val="00576FD3"/>
    <w:rsid w:val="0059127C"/>
    <w:rsid w:val="005A213A"/>
    <w:rsid w:val="005A323D"/>
    <w:rsid w:val="005C10F0"/>
    <w:rsid w:val="005C445F"/>
    <w:rsid w:val="005E0567"/>
    <w:rsid w:val="005F23C7"/>
    <w:rsid w:val="00607CA6"/>
    <w:rsid w:val="00611BF1"/>
    <w:rsid w:val="00612521"/>
    <w:rsid w:val="00622E75"/>
    <w:rsid w:val="006343EE"/>
    <w:rsid w:val="0064327A"/>
    <w:rsid w:val="00661101"/>
    <w:rsid w:val="00687B73"/>
    <w:rsid w:val="006B3869"/>
    <w:rsid w:val="006D26BD"/>
    <w:rsid w:val="006F1C30"/>
    <w:rsid w:val="0070033B"/>
    <w:rsid w:val="00722E2B"/>
    <w:rsid w:val="0073038F"/>
    <w:rsid w:val="00780D02"/>
    <w:rsid w:val="00782611"/>
    <w:rsid w:val="0078591C"/>
    <w:rsid w:val="007A73F7"/>
    <w:rsid w:val="007B633B"/>
    <w:rsid w:val="00817B14"/>
    <w:rsid w:val="008568A0"/>
    <w:rsid w:val="0087497E"/>
    <w:rsid w:val="00885EDB"/>
    <w:rsid w:val="008904EA"/>
    <w:rsid w:val="008A7F29"/>
    <w:rsid w:val="008B1B6D"/>
    <w:rsid w:val="008C29F4"/>
    <w:rsid w:val="008F6A31"/>
    <w:rsid w:val="00910812"/>
    <w:rsid w:val="00920241"/>
    <w:rsid w:val="009245E6"/>
    <w:rsid w:val="00956FA4"/>
    <w:rsid w:val="00965813"/>
    <w:rsid w:val="009810F1"/>
    <w:rsid w:val="00992F33"/>
    <w:rsid w:val="009B5D39"/>
    <w:rsid w:val="009D7D59"/>
    <w:rsid w:val="009E68FA"/>
    <w:rsid w:val="00A149E4"/>
    <w:rsid w:val="00A175C1"/>
    <w:rsid w:val="00A50078"/>
    <w:rsid w:val="00AA61B7"/>
    <w:rsid w:val="00AE5C31"/>
    <w:rsid w:val="00B24D9C"/>
    <w:rsid w:val="00B47C33"/>
    <w:rsid w:val="00BB72F6"/>
    <w:rsid w:val="00BD24D1"/>
    <w:rsid w:val="00C527BC"/>
    <w:rsid w:val="00CA590E"/>
    <w:rsid w:val="00CE2BA9"/>
    <w:rsid w:val="00CE76C5"/>
    <w:rsid w:val="00CF654B"/>
    <w:rsid w:val="00D3047F"/>
    <w:rsid w:val="00D5713C"/>
    <w:rsid w:val="00D64332"/>
    <w:rsid w:val="00D705C7"/>
    <w:rsid w:val="00D945C5"/>
    <w:rsid w:val="00D958F8"/>
    <w:rsid w:val="00E06C9D"/>
    <w:rsid w:val="00E2436B"/>
    <w:rsid w:val="00E648B9"/>
    <w:rsid w:val="00E74664"/>
    <w:rsid w:val="00E808E5"/>
    <w:rsid w:val="00EB782C"/>
    <w:rsid w:val="00EC1D01"/>
    <w:rsid w:val="00F02E80"/>
    <w:rsid w:val="00F726F6"/>
    <w:rsid w:val="00F75776"/>
    <w:rsid w:val="00FF3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82957"/>
  <w15:docId w15:val="{08E5816A-4E76-B74C-8563-17A49C5F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3869"/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386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958F8"/>
    <w:pPr>
      <w:keepNext/>
      <w:keepLines/>
      <w:spacing w:after="12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D958F8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B3869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100"/>
      <w:ind w:left="4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6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81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92F33"/>
    <w:pPr>
      <w:ind w:left="720"/>
      <w:contextualSpacing/>
    </w:pPr>
  </w:style>
  <w:style w:type="table" w:styleId="Mkatabulky">
    <w:name w:val="Table Grid"/>
    <w:basedOn w:val="Normlntabulka"/>
    <w:uiPriority w:val="39"/>
    <w:unhideWhenUsed/>
    <w:rsid w:val="00300C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lnweb">
    <w:name w:val="Normal (Web)"/>
    <w:basedOn w:val="Normln"/>
    <w:uiPriority w:val="99"/>
    <w:semiHidden/>
    <w:unhideWhenUsed/>
    <w:rsid w:val="00F72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tab-span">
    <w:name w:val="apple-tab-span"/>
    <w:basedOn w:val="Standardnpsmoodstavce"/>
    <w:rsid w:val="00F726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4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www.prusa3d.com/cs/produkt/perlova-zelena-pla-tiskova-struna-filament-1kg/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hyperlink" Target="https://play.google.com/" TargetMode="External"/><Relationship Id="rId68" Type="http://schemas.openxmlformats.org/officeDocument/2006/relationships/hyperlink" Target="https://www.zsvisnove.eu/?p=6738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hyperlink" Target="https://canvasworkspace.brother.com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hyperlink" Target="https://help.prusa3d.com/cs/tag/mini" TargetMode="External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eshop.brother-czech.cz/rezaci-plotr-brother-scanncut-sdx2200D/" TargetMode="External"/><Relationship Id="rId19" Type="http://schemas.openxmlformats.org/officeDocument/2006/relationships/hyperlink" Target="https://www.nej-sici-stroje.cz/prislusenstvi-k-sicim-strojum/nite/zakladni-sada-30-vysivacich-niti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thingiverse.com/%20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hyperlink" Target="https://www.tinkercad.com/dashboard" TargetMode="External"/><Relationship Id="rId69" Type="http://schemas.openxmlformats.org/officeDocument/2006/relationships/hyperlink" Target="https://www.zsvisnove.eu/?p=7594" TargetMode="External"/><Relationship Id="rId77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72" Type="http://schemas.openxmlformats.org/officeDocument/2006/relationships/image" Target="media/image4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mojelatky.cz/Jarni-venkov-d67205.htm" TargetMode="External"/><Relationship Id="rId25" Type="http://schemas.openxmlformats.org/officeDocument/2006/relationships/hyperlink" Target="https://canvasworkspace.brother.com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hyperlink" Target="https://www.zsvisnove.eu/?p=6507" TargetMode="External"/><Relationship Id="rId20" Type="http://schemas.openxmlformats.org/officeDocument/2006/relationships/hyperlink" Target="https://www.nej-sici-stroje.cz/spodni-nit-vysivani/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hyperlink" Target="https://www.ladasicistroje.cz/Lada-L90-sici-a-vysivaci-stroj-d228.htm" TargetMode="External"/><Relationship Id="rId70" Type="http://schemas.openxmlformats.org/officeDocument/2006/relationships/hyperlink" Target="https://www.zsvisnove.eu/?p=7620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tinkercad.com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hyperlink" Target="https://docs.krita.org/en/index.html" TargetMode="External"/><Relationship Id="rId65" Type="http://schemas.openxmlformats.org/officeDocument/2006/relationships/hyperlink" Target="https://help.prusa3d.com/cs/article/zakladni-informace_1910" TargetMode="External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tiki-mechulka.cz/Nepromokava-potravinova-tkanina-s-PUL-zaterem-d2865.htm" TargetMode="External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docs.google.com/presentation/d/e/2PACX-1vSgrd9hfP1LUbt9ih3PRVR55V2874lYN0qtYStbYWxtuOGr4LiTz63AzKIzofw2AA/pub?start=true&amp;loop=false&amp;delayms=3000&amp;slide=id.p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YSOCI~1\AppData\Local\Temp\DigiME_hl_papir_sablona-CZ-5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39954-9BC9-470F-AF0C-A43F6C7AA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C:\Users\VYSOCI~1\AppData\Local\Temp\DigiME_hl_papir_sablona-CZ-5.dotx</Template>
  <TotalTime>25</TotalTime>
  <Pages>34</Pages>
  <Words>2803</Words>
  <Characters>16541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Miloš Fišar</cp:lastModifiedBy>
  <cp:revision>9</cp:revision>
  <cp:lastPrinted>2022-06-14T06:26:00Z</cp:lastPrinted>
  <dcterms:created xsi:type="dcterms:W3CDTF">2022-06-17T11:28:00Z</dcterms:created>
  <dcterms:modified xsi:type="dcterms:W3CDTF">2022-10-30T18:41:00Z</dcterms:modified>
</cp:coreProperties>
</file>